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3B3C" w14:textId="4674430D" w:rsidR="00661028" w:rsidRPr="00B0283A" w:rsidRDefault="004C3C24" w:rsidP="004C3C24">
      <w:pPr>
        <w:pStyle w:val="SemEspaamento"/>
        <w:ind w:right="-166"/>
        <w:jc w:val="right"/>
        <w:rPr>
          <w:b/>
          <w:bCs/>
          <w:color w:val="024E1A"/>
          <w:sz w:val="52"/>
          <w:szCs w:val="52"/>
          <w:lang w:val="pt-BR"/>
        </w:rPr>
      </w:pPr>
      <w:r w:rsidRPr="00B0283A">
        <w:rPr>
          <w:b/>
          <w:bCs/>
          <w:color w:val="024E1A"/>
          <w:sz w:val="52"/>
          <w:szCs w:val="52"/>
          <w:lang w:val="pt-BR"/>
        </w:rPr>
        <w:t>Calendário 2026</w:t>
      </w:r>
    </w:p>
    <w:tbl>
      <w:tblPr>
        <w:tblpPr w:leftFromText="141" w:rightFromText="141" w:vertAnchor="page" w:horzAnchor="margin" w:tblpY="1666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612"/>
        <w:gridCol w:w="522"/>
        <w:gridCol w:w="91"/>
        <w:gridCol w:w="614"/>
        <w:gridCol w:w="2119"/>
        <w:gridCol w:w="720"/>
        <w:gridCol w:w="1418"/>
        <w:gridCol w:w="4517"/>
      </w:tblGrid>
      <w:tr w:rsidR="004C3C24" w:rsidRPr="00E936C5" w14:paraId="0CB6D007" w14:textId="77777777" w:rsidTr="008619ED">
        <w:trPr>
          <w:trHeight w:hRule="exact" w:val="851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67C20FE8" w14:textId="77777777" w:rsidR="004C3C24" w:rsidRPr="00E5151A" w:rsidRDefault="004C3C24" w:rsidP="004C3C24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1AE9329E" w14:textId="77777777" w:rsidR="004C3C24" w:rsidRPr="00E5151A" w:rsidRDefault="004C3C24" w:rsidP="004C3C24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7F478A1F" w14:textId="77777777" w:rsidR="004C3C24" w:rsidRPr="00E5151A" w:rsidRDefault="004C3C24" w:rsidP="004C3C24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768AC656" w14:textId="77777777" w:rsidR="004C3C24" w:rsidRPr="00E5151A" w:rsidRDefault="004C3C24" w:rsidP="004C3C24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janeiro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35455264" w14:textId="77777777" w:rsidR="004C3C24" w:rsidRPr="00E5151A" w:rsidRDefault="004C3C24" w:rsidP="004C3C24">
            <w:pPr>
              <w:rPr>
                <w:sz w:val="48"/>
                <w:szCs w:val="48"/>
                <w:lang w:val="pt-BR"/>
              </w:rPr>
            </w:pPr>
            <w:r w:rsidRPr="0080679B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C00000"/>
              <w:right w:val="nil"/>
            </w:tcBorders>
            <w:vAlign w:val="center"/>
          </w:tcPr>
          <w:p w14:paraId="536F06A8" w14:textId="77777777" w:rsidR="008619ED" w:rsidRPr="00E936C5" w:rsidRDefault="004C3C24" w:rsidP="004C3C24">
            <w:pPr>
              <w:ind w:right="-127"/>
              <w:jc w:val="right"/>
              <w:rPr>
                <w:rFonts w:ascii="Calibri" w:hAnsi="Calibri" w:cs="Calibri"/>
                <w:noProof/>
                <w:sz w:val="20"/>
                <w:szCs w:val="20"/>
              </w:rPr>
            </w:pPr>
            <w:r w:rsidRPr="00E936C5">
              <w:rPr>
                <w:rFonts w:ascii="Calibri" w:hAnsi="Calibri" w:cs="Calibri"/>
                <w:noProof/>
                <w:sz w:val="20"/>
                <w:szCs w:val="20"/>
              </w:rPr>
              <w:t xml:space="preserve">Proposto pela CGESG, ouvido o Comitê de Coordenadores de Fatec em Reunião de </w:t>
            </w:r>
            <w:r w:rsidR="00A5392B" w:rsidRPr="00E936C5">
              <w:rPr>
                <w:rFonts w:ascii="Calibri" w:hAnsi="Calibri" w:cs="Calibri"/>
                <w:noProof/>
                <w:sz w:val="20"/>
                <w:szCs w:val="20"/>
              </w:rPr>
              <w:t>11/11/2025</w:t>
            </w:r>
            <w:r w:rsidR="008619ED" w:rsidRPr="00E936C5">
              <w:rPr>
                <w:rFonts w:ascii="Calibri" w:hAnsi="Calibri" w:cs="Calibri"/>
                <w:noProof/>
                <w:sz w:val="20"/>
                <w:szCs w:val="20"/>
              </w:rPr>
              <w:t>.</w:t>
            </w:r>
          </w:p>
          <w:p w14:paraId="44E7D3D8" w14:textId="6155E543" w:rsidR="004C3C24" w:rsidRPr="00E936C5" w:rsidRDefault="008619ED" w:rsidP="00725457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  <w:r w:rsidRPr="00E936C5">
              <w:rPr>
                <w:rFonts w:ascii="Calibri" w:hAnsi="Calibri" w:cs="Calibri"/>
                <w:noProof/>
                <w:sz w:val="20"/>
                <w:szCs w:val="20"/>
              </w:rPr>
              <w:t xml:space="preserve">   Retificado </w:t>
            </w:r>
            <w:r w:rsidR="00725457" w:rsidRPr="00E936C5">
              <w:rPr>
                <w:rFonts w:ascii="Calibri" w:hAnsi="Calibri" w:cs="Calibri"/>
                <w:noProof/>
                <w:sz w:val="20"/>
                <w:szCs w:val="20"/>
              </w:rPr>
              <w:t xml:space="preserve">pela CGESG </w:t>
            </w:r>
            <w:r w:rsidRPr="00E936C5">
              <w:rPr>
                <w:rFonts w:ascii="Calibri" w:hAnsi="Calibri" w:cs="Calibri"/>
                <w:noProof/>
                <w:sz w:val="20"/>
                <w:szCs w:val="20"/>
              </w:rPr>
              <w:t xml:space="preserve">em </w:t>
            </w:r>
            <w:r w:rsidR="00725457" w:rsidRPr="00E936C5">
              <w:rPr>
                <w:rFonts w:ascii="Calibri" w:hAnsi="Calibri" w:cs="Calibri"/>
                <w:noProof/>
                <w:sz w:val="20"/>
                <w:szCs w:val="20"/>
              </w:rPr>
              <w:t>04</w:t>
            </w:r>
            <w:r w:rsidR="00565DA2" w:rsidRPr="00E936C5">
              <w:rPr>
                <w:rFonts w:ascii="Calibri" w:hAnsi="Calibri" w:cs="Calibri"/>
                <w:noProof/>
                <w:sz w:val="20"/>
                <w:szCs w:val="20"/>
              </w:rPr>
              <w:t>/03</w:t>
            </w:r>
            <w:r w:rsidRPr="00E936C5">
              <w:rPr>
                <w:rFonts w:ascii="Calibri" w:hAnsi="Calibri" w:cs="Calibri"/>
                <w:noProof/>
                <w:sz w:val="20"/>
                <w:szCs w:val="20"/>
              </w:rPr>
              <w:t>/2026.</w:t>
            </w:r>
          </w:p>
        </w:tc>
      </w:tr>
      <w:tr w:rsidR="004C3C24" w:rsidRPr="00CE3FE3" w14:paraId="2778E647" w14:textId="77777777" w:rsidTr="0080679B">
        <w:trPr>
          <w:trHeight w:val="165"/>
        </w:trPr>
        <w:tc>
          <w:tcPr>
            <w:tcW w:w="3958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4C3C24" w14:paraId="02E7BE5B" w14:textId="77777777" w:rsidTr="007A29A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C5745C1" w14:textId="77777777" w:rsidR="004C3C24" w:rsidRPr="0080679B" w:rsidRDefault="004C3C24" w:rsidP="004C3C24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0679B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B1BD335" w14:textId="77777777" w:rsidR="004C3C24" w:rsidRPr="0080679B" w:rsidRDefault="004C3C24" w:rsidP="004C3C2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0679B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58266C8" w14:textId="77777777" w:rsidR="004C3C24" w:rsidRPr="0080679B" w:rsidRDefault="004C3C24" w:rsidP="004C3C2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0679B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6ADC7EB" w14:textId="77777777" w:rsidR="004C3C24" w:rsidRPr="0080679B" w:rsidRDefault="004C3C24" w:rsidP="004C3C2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0679B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3DB643B" w14:textId="77777777" w:rsidR="004C3C24" w:rsidRPr="0080679B" w:rsidRDefault="004C3C24" w:rsidP="004C3C2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0679B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2A0E773" w14:textId="77777777" w:rsidR="004C3C24" w:rsidRPr="0080679B" w:rsidRDefault="004C3C24" w:rsidP="004C3C2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0679B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1DC1393" w14:textId="77777777" w:rsidR="004C3C24" w:rsidRPr="0080679B" w:rsidRDefault="004C3C24" w:rsidP="004C3C24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0679B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4C3C24" w14:paraId="3BAE99C0" w14:textId="77777777" w:rsidTr="00806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0F7E5545" w14:textId="77777777" w:rsidR="004C3C24" w:rsidRDefault="004C3C24" w:rsidP="004C3C24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</w:tcPr>
                <w:p w14:paraId="7C99F1FC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8E5510D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06326FB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06DB3B10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3757A0E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6CD82920" w14:textId="77777777" w:rsidR="004C3C24" w:rsidRPr="0080679B" w:rsidRDefault="004C3C24" w:rsidP="004C3C24">
                  <w:pPr>
                    <w:rPr>
                      <w:color w:val="0B9247"/>
                    </w:rPr>
                  </w:pPr>
                  <w:r w:rsidRPr="0080679B">
                    <w:rPr>
                      <w:color w:val="0B9247"/>
                    </w:rPr>
                    <w:t>3</w:t>
                  </w:r>
                </w:p>
              </w:tc>
            </w:tr>
            <w:tr w:rsidR="004C3C24" w14:paraId="7D1A0D04" w14:textId="77777777" w:rsidTr="00806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344D2E99" w14:textId="77777777" w:rsidR="004C3C24" w:rsidRPr="00B0283A" w:rsidRDefault="004C3C24" w:rsidP="004C3C24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</w:tcPr>
                <w:p w14:paraId="100160E0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FEE3B2F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1612A55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7A1B174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121A048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320ECEA3" w14:textId="77777777" w:rsidR="004C3C24" w:rsidRPr="0080679B" w:rsidRDefault="004C3C24" w:rsidP="004C3C24">
                  <w:pPr>
                    <w:rPr>
                      <w:color w:val="0B9247"/>
                    </w:rPr>
                  </w:pPr>
                  <w:r w:rsidRPr="0080679B">
                    <w:rPr>
                      <w:color w:val="0B9247"/>
                    </w:rPr>
                    <w:t>10</w:t>
                  </w:r>
                </w:p>
              </w:tc>
            </w:tr>
            <w:tr w:rsidR="004C3C24" w14:paraId="5A970479" w14:textId="77777777" w:rsidTr="00806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6B724F6E" w14:textId="77777777" w:rsidR="004C3C24" w:rsidRPr="00B0283A" w:rsidRDefault="004C3C24" w:rsidP="004C3C24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</w:tcPr>
                <w:p w14:paraId="1B5E2E44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721B18F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2A58009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22D9EE2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B34EDC2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38922B61" w14:textId="77777777" w:rsidR="004C3C24" w:rsidRPr="0080679B" w:rsidRDefault="004C3C24" w:rsidP="004C3C24">
                  <w:pPr>
                    <w:rPr>
                      <w:color w:val="0B9247"/>
                    </w:rPr>
                  </w:pPr>
                  <w:r w:rsidRPr="0080679B">
                    <w:rPr>
                      <w:color w:val="0B9247"/>
                    </w:rPr>
                    <w:t>17</w:t>
                  </w:r>
                </w:p>
              </w:tc>
            </w:tr>
            <w:tr w:rsidR="004C3C24" w14:paraId="49BAEF70" w14:textId="77777777" w:rsidTr="00806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6E9386CC" w14:textId="77777777" w:rsidR="004C3C24" w:rsidRPr="00B0283A" w:rsidRDefault="004C3C24" w:rsidP="004C3C24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</w:tcPr>
                <w:p w14:paraId="2CA72F14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4C5EC8E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810D8B4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956586B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08AD159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088DF9F5" w14:textId="77777777" w:rsidR="004C3C24" w:rsidRPr="0080679B" w:rsidRDefault="004C3C24" w:rsidP="004C3C24">
                  <w:pPr>
                    <w:rPr>
                      <w:color w:val="0B9247"/>
                    </w:rPr>
                  </w:pPr>
                  <w:r w:rsidRPr="0080679B">
                    <w:rPr>
                      <w:color w:val="0B9247"/>
                    </w:rPr>
                    <w:t>24</w:t>
                  </w:r>
                </w:p>
              </w:tc>
            </w:tr>
            <w:tr w:rsidR="004C3C24" w14:paraId="552F4BB7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24" w:space="0" w:color="0B9247"/>
                  </w:tcBorders>
                  <w:shd w:val="clear" w:color="auto" w:fill="8AF6BB"/>
                </w:tcPr>
                <w:p w14:paraId="238087D0" w14:textId="77777777" w:rsidR="004C3C24" w:rsidRPr="00B0283A" w:rsidRDefault="004C3C24" w:rsidP="004C3C24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14E6EE2A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A4B6C30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A8270B6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92AD8F3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BD1AC28" w14:textId="77777777" w:rsidR="004C3C24" w:rsidRDefault="004C3C24" w:rsidP="004C3C2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24" w:space="0" w:color="0B9247"/>
                  </w:tcBorders>
                </w:tcPr>
                <w:p w14:paraId="75C6581D" w14:textId="77777777" w:rsidR="004C3C24" w:rsidRPr="0080679B" w:rsidRDefault="004C3C24" w:rsidP="004C3C24">
                  <w:pPr>
                    <w:rPr>
                      <w:color w:val="0B9247"/>
                    </w:rPr>
                  </w:pPr>
                  <w:r w:rsidRPr="0080679B">
                    <w:rPr>
                      <w:color w:val="0B9247"/>
                    </w:rPr>
                    <w:t>31</w:t>
                  </w:r>
                </w:p>
              </w:tc>
            </w:tr>
          </w:tbl>
          <w:p w14:paraId="12789D00" w14:textId="77777777" w:rsidR="004C3C24" w:rsidRPr="00B21C0C" w:rsidRDefault="004C3C24" w:rsidP="004C3C24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4" w:space="0" w:color="0B9247"/>
              <w:bottom w:val="nil"/>
              <w:right w:val="single" w:sz="4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82BC398" w14:textId="77777777" w:rsidR="004C3C24" w:rsidRPr="00B74514" w:rsidRDefault="004C3C24" w:rsidP="00DC1F95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01</w:t>
            </w:r>
          </w:p>
        </w:tc>
        <w:tc>
          <w:tcPr>
            <w:tcW w:w="5935" w:type="dxa"/>
            <w:gridSpan w:val="2"/>
            <w:tcBorders>
              <w:top w:val="single" w:sz="18" w:space="0" w:color="0B9247"/>
              <w:left w:val="single" w:sz="4" w:space="0" w:color="0B9247"/>
              <w:bottom w:val="nil"/>
              <w:right w:val="nil"/>
            </w:tcBorders>
            <w:vAlign w:val="center"/>
          </w:tcPr>
          <w:p w14:paraId="01FB79B6" w14:textId="77777777" w:rsidR="004C3C24" w:rsidRPr="00B74514" w:rsidRDefault="004C3C24" w:rsidP="00DC1F95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Confraternização Universal - Feriado Nacional</w:t>
            </w:r>
          </w:p>
        </w:tc>
      </w:tr>
      <w:tr w:rsidR="004C3C24" w:rsidRPr="00CE3FE3" w14:paraId="3FC1DB44" w14:textId="77777777" w:rsidTr="0080679B">
        <w:trPr>
          <w:trHeight w:val="486"/>
        </w:trPr>
        <w:tc>
          <w:tcPr>
            <w:tcW w:w="395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B9247"/>
            </w:tcBorders>
          </w:tcPr>
          <w:p w14:paraId="6426FD3F" w14:textId="77777777" w:rsidR="004C3C24" w:rsidRPr="00E5151A" w:rsidRDefault="004C3C24" w:rsidP="004C3C2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6CE475B" w14:textId="77777777" w:rsidR="004C3C24" w:rsidRPr="00B74514" w:rsidRDefault="004C3C24" w:rsidP="00DC1F95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05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94565B" w14:textId="77777777" w:rsidR="004C3C24" w:rsidRPr="00B74514" w:rsidRDefault="004C3C24" w:rsidP="00DC1F95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Prazo final de validação dos dados dos alunos concluintes do 2º semestre de 2025 no SIGA (Port. 07/2025)</w:t>
            </w:r>
          </w:p>
        </w:tc>
      </w:tr>
      <w:tr w:rsidR="004C3C24" w:rsidRPr="00CE3FE3" w14:paraId="32282E28" w14:textId="77777777" w:rsidTr="0080679B">
        <w:trPr>
          <w:trHeight w:val="452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4" w:space="0" w:color="0B9247"/>
            </w:tcBorders>
          </w:tcPr>
          <w:p w14:paraId="0B05A370" w14:textId="77777777" w:rsidR="004C3C24" w:rsidRPr="00E5151A" w:rsidRDefault="004C3C24" w:rsidP="004C3C2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25BAA18" w14:textId="77777777" w:rsidR="004C3C24" w:rsidRPr="00B74514" w:rsidRDefault="004C3C24" w:rsidP="00DC1F95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12 e 13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vAlign w:val="center"/>
          </w:tcPr>
          <w:p w14:paraId="41995394" w14:textId="77777777" w:rsidR="004C3C24" w:rsidRPr="00B74514" w:rsidRDefault="004C3C24" w:rsidP="00DC1F95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Matrícula dos alunos do itinerário formativo verticalizado (Programa A.M.S.)</w:t>
            </w:r>
          </w:p>
        </w:tc>
      </w:tr>
      <w:tr w:rsidR="004C3C24" w:rsidRPr="00CE3FE3" w14:paraId="3EFDAC07" w14:textId="77777777" w:rsidTr="0080679B">
        <w:trPr>
          <w:trHeight w:val="342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4" w:space="0" w:color="0B9247"/>
            </w:tcBorders>
          </w:tcPr>
          <w:p w14:paraId="4A7F82C2" w14:textId="77777777" w:rsidR="004C3C24" w:rsidRPr="00E5151A" w:rsidRDefault="004C3C24" w:rsidP="004C3C2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8C8183B" w14:textId="77777777" w:rsidR="004C3C24" w:rsidRPr="00B74514" w:rsidRDefault="004C3C24" w:rsidP="00DC1F95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12 a 18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565B69" w14:textId="43757EC9" w:rsidR="004C3C24" w:rsidRPr="00B74514" w:rsidRDefault="004C3C24" w:rsidP="00DC1F95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Período das inscrições para vagas remanescentes e transferências</w:t>
            </w:r>
            <w:r w:rsidR="00A5392B" w:rsidRPr="00B74514">
              <w:rPr>
                <w:rFonts w:ascii="Verdana" w:hAnsi="Verdana"/>
                <w:sz w:val="16"/>
                <w:szCs w:val="16"/>
                <w:lang w:val="pt-BR"/>
              </w:rPr>
              <w:t>.</w:t>
            </w:r>
          </w:p>
        </w:tc>
      </w:tr>
      <w:tr w:rsidR="004C3C24" w:rsidRPr="00CE3FE3" w14:paraId="4758791E" w14:textId="77777777" w:rsidTr="0080679B">
        <w:trPr>
          <w:trHeight w:val="263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4" w:space="0" w:color="0B9247"/>
            </w:tcBorders>
          </w:tcPr>
          <w:p w14:paraId="24BD5D10" w14:textId="77777777" w:rsidR="004C3C24" w:rsidRPr="00E5151A" w:rsidRDefault="004C3C24" w:rsidP="004C3C2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FA80475" w14:textId="77777777" w:rsidR="004C3C24" w:rsidRPr="00B74514" w:rsidRDefault="004C3C24" w:rsidP="00DC1F95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12 a 18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vAlign w:val="center"/>
          </w:tcPr>
          <w:p w14:paraId="3BBFC795" w14:textId="77777777" w:rsidR="004C3C24" w:rsidRPr="00B74514" w:rsidRDefault="004C3C24" w:rsidP="00DC1F95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Rematrícula de alunos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</w:p>
        </w:tc>
      </w:tr>
      <w:tr w:rsidR="00164BC9" w:rsidRPr="00CE3FE3" w14:paraId="2136223C" w14:textId="77777777" w:rsidTr="00164BC9">
        <w:trPr>
          <w:trHeight w:val="263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4" w:space="0" w:color="0B9247"/>
            </w:tcBorders>
          </w:tcPr>
          <w:p w14:paraId="37C26208" w14:textId="77777777" w:rsidR="00164BC9" w:rsidRPr="00E5151A" w:rsidRDefault="00164BC9" w:rsidP="00164BC9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737A938" w14:textId="4CB65FCC" w:rsidR="00164BC9" w:rsidRPr="00B74514" w:rsidRDefault="00164BC9" w:rsidP="00164BC9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639ACA" w14:textId="0B85E42A" w:rsidR="00164BC9" w:rsidRPr="00B74514" w:rsidRDefault="00164BC9" w:rsidP="00164BC9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SIGA envia e-mail aos alunos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que não efetivaram rematrícula, para que declare interesse pelo trancamento ou cancelamento da sua matrícula (Art. 28)</w:t>
            </w:r>
          </w:p>
        </w:tc>
      </w:tr>
      <w:tr w:rsidR="00164BC9" w:rsidRPr="00CE3FE3" w14:paraId="449D01D7" w14:textId="77777777" w:rsidTr="0080679B">
        <w:trPr>
          <w:trHeight w:val="263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4" w:space="0" w:color="0B9247"/>
            </w:tcBorders>
          </w:tcPr>
          <w:p w14:paraId="2D932B4E" w14:textId="77777777" w:rsidR="00164BC9" w:rsidRPr="00E5151A" w:rsidRDefault="00164BC9" w:rsidP="00164BC9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B9247"/>
              <w:bottom w:val="nil"/>
              <w:right w:val="single" w:sz="4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1F114E0" w14:textId="76A472FE" w:rsidR="00164BC9" w:rsidRPr="00B74514" w:rsidRDefault="00164BC9" w:rsidP="00164BC9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5935" w:type="dxa"/>
            <w:gridSpan w:val="2"/>
            <w:tcBorders>
              <w:top w:val="nil"/>
              <w:left w:val="single" w:sz="4" w:space="0" w:color="0B9247"/>
              <w:bottom w:val="nil"/>
              <w:right w:val="nil"/>
            </w:tcBorders>
            <w:vAlign w:val="center"/>
          </w:tcPr>
          <w:p w14:paraId="18BA7812" w14:textId="1DDC83EB" w:rsidR="00164BC9" w:rsidRPr="00B74514" w:rsidRDefault="00164BC9" w:rsidP="00164BC9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Classificação Geral e Convocação da 1ª Lista de Chamada – Vestibular</w:t>
            </w:r>
          </w:p>
        </w:tc>
      </w:tr>
      <w:tr w:rsidR="00164BC9" w:rsidRPr="00CE3FE3" w14:paraId="3900471D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  <w:shd w:val="clear" w:color="auto" w:fill="F2F2F2" w:themeFill="background1" w:themeFillShade="F2"/>
          </w:tcPr>
          <w:p w14:paraId="1C48F67D" w14:textId="65C0386E" w:rsidR="00164BC9" w:rsidRPr="00B74514" w:rsidRDefault="00164BC9" w:rsidP="00164BC9">
            <w:pPr>
              <w:jc w:val="center"/>
              <w:rPr>
                <w:sz w:val="14"/>
                <w:szCs w:val="14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189220C8" w14:textId="00AD3897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Previsão de divulgação do </w:t>
            </w:r>
            <w:proofErr w:type="gramStart"/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resultado final</w:t>
            </w:r>
            <w:proofErr w:type="gramEnd"/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e da 1ª Lista de Chamada do Provão Paulista</w:t>
            </w:r>
          </w:p>
        </w:tc>
      </w:tr>
      <w:tr w:rsidR="00164BC9" w:rsidRPr="00CE3FE3" w14:paraId="308E625F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</w:tcPr>
          <w:p w14:paraId="26FEABCF" w14:textId="736B2AD4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20 a 22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</w:tcPr>
          <w:p w14:paraId="1311E517" w14:textId="71570E09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da 1ª Chamada – Vestibular</w:t>
            </w:r>
          </w:p>
        </w:tc>
      </w:tr>
      <w:tr w:rsidR="00164BC9" w:rsidRPr="00CE3FE3" w14:paraId="0C926376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  <w:shd w:val="clear" w:color="auto" w:fill="F2F2F2" w:themeFill="background1" w:themeFillShade="F2"/>
          </w:tcPr>
          <w:p w14:paraId="7E9EED05" w14:textId="3F1F071C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20 a 22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31F7DAD1" w14:textId="24608B53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da 1ª Chamada – Provão Paulista</w:t>
            </w:r>
          </w:p>
        </w:tc>
      </w:tr>
      <w:tr w:rsidR="00164BC9" w:rsidRPr="00CE3FE3" w14:paraId="42673161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</w:tcPr>
          <w:p w14:paraId="1B02A708" w14:textId="358CD52D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26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</w:tcPr>
          <w:p w14:paraId="4FCE8F95" w14:textId="76DB027A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Divulgação e Convocação da 2ª Lista de Chamada – Vestibular</w:t>
            </w:r>
          </w:p>
        </w:tc>
      </w:tr>
      <w:tr w:rsidR="00164BC9" w:rsidRPr="00CE3FE3" w14:paraId="5BD4EF52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  <w:shd w:val="clear" w:color="auto" w:fill="F2F2F2" w:themeFill="background1" w:themeFillShade="F2"/>
          </w:tcPr>
          <w:p w14:paraId="76AE326B" w14:textId="0FBB5B37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26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13D1346D" w14:textId="21A70F72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de divulgação da 2ª Lista de Chamada – Provão Paulista</w:t>
            </w:r>
          </w:p>
        </w:tc>
      </w:tr>
      <w:tr w:rsidR="00164BC9" w:rsidRPr="00CE3FE3" w14:paraId="4E12CAB7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</w:tcPr>
          <w:p w14:paraId="326DC4E3" w14:textId="1767810A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27 a 29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</w:tcPr>
          <w:p w14:paraId="3827130E" w14:textId="78CE1174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da 2ª Chamada – Vestibular</w:t>
            </w:r>
          </w:p>
        </w:tc>
      </w:tr>
      <w:tr w:rsidR="00164BC9" w:rsidRPr="00CE3FE3" w14:paraId="079DAFCC" w14:textId="77777777" w:rsidTr="0080679B">
        <w:trPr>
          <w:trHeight w:val="29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0B9247"/>
            </w:tcBorders>
            <w:shd w:val="clear" w:color="auto" w:fill="F2F2F2" w:themeFill="background1" w:themeFillShade="F2"/>
          </w:tcPr>
          <w:p w14:paraId="049121EF" w14:textId="5966A27C" w:rsidR="00164BC9" w:rsidRPr="00B74514" w:rsidRDefault="00164BC9" w:rsidP="00164BC9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27 a 29</w:t>
            </w:r>
          </w:p>
        </w:tc>
        <w:tc>
          <w:tcPr>
            <w:tcW w:w="9479" w:type="dxa"/>
            <w:gridSpan w:val="6"/>
            <w:tcBorders>
              <w:top w:val="nil"/>
              <w:left w:val="single" w:sz="4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4ECF73E3" w14:textId="70437C48" w:rsidR="00164BC9" w:rsidRPr="00B74514" w:rsidRDefault="00164BC9" w:rsidP="00164BC9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da 2ª Chamada – Provão Paulista</w:t>
            </w:r>
          </w:p>
        </w:tc>
      </w:tr>
    </w:tbl>
    <w:p w14:paraId="6B1E0B84" w14:textId="77777777" w:rsidR="00661028" w:rsidRDefault="00661028">
      <w:pPr>
        <w:pStyle w:val="SemEspaamento"/>
        <w:rPr>
          <w:lang w:val="pt-BR"/>
        </w:rPr>
      </w:pP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496"/>
        <w:gridCol w:w="497"/>
        <w:gridCol w:w="567"/>
        <w:gridCol w:w="2409"/>
        <w:gridCol w:w="89"/>
        <w:gridCol w:w="763"/>
        <w:gridCol w:w="5940"/>
        <w:gridCol w:w="13"/>
      </w:tblGrid>
      <w:tr w:rsidR="00B2668F" w:rsidRPr="00E5151A" w14:paraId="620AA4DE" w14:textId="77777777" w:rsidTr="003C1465">
        <w:trPr>
          <w:trHeight w:hRule="exact" w:val="7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3B705AF5" w14:textId="77777777" w:rsidR="00B2668F" w:rsidRPr="00E5151A" w:rsidRDefault="00B2668F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2F28EBCF" w14:textId="01BFF03F" w:rsidR="00B2668F" w:rsidRPr="00E5151A" w:rsidRDefault="00B2668F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0CD4ED09" w14:textId="77777777" w:rsidR="00B2668F" w:rsidRPr="00E5151A" w:rsidRDefault="00B2668F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5F962718" w14:textId="28F2C13A" w:rsidR="00B2668F" w:rsidRPr="00E5151A" w:rsidRDefault="00B2668F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fevere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iro</w:t>
            </w:r>
          </w:p>
        </w:tc>
        <w:tc>
          <w:tcPr>
            <w:tcW w:w="6805" w:type="dxa"/>
            <w:gridSpan w:val="4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1E669FBC" w14:textId="77777777" w:rsidR="00B2668F" w:rsidRPr="00E5151A" w:rsidRDefault="00B2668F" w:rsidP="00697678">
            <w:pPr>
              <w:rPr>
                <w:sz w:val="48"/>
                <w:szCs w:val="48"/>
                <w:lang w:val="pt-BR"/>
              </w:rPr>
            </w:pPr>
            <w:r w:rsidRPr="0080679B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</w:tr>
      <w:tr w:rsidR="00B2668F" w:rsidRPr="00442508" w14:paraId="2DFA8266" w14:textId="77777777" w:rsidTr="005B50ED">
        <w:trPr>
          <w:gridAfter w:val="1"/>
          <w:wAfter w:w="13" w:type="dxa"/>
          <w:trHeight w:val="227"/>
        </w:trPr>
        <w:tc>
          <w:tcPr>
            <w:tcW w:w="40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A7244D" w14:paraId="279E2912" w14:textId="77777777" w:rsidTr="006976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D63D3FB" w14:textId="77777777" w:rsidR="00A7244D" w:rsidRPr="00561831" w:rsidRDefault="00A7244D" w:rsidP="0069767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561831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9C81D47" w14:textId="77777777" w:rsidR="00A7244D" w:rsidRPr="00561831" w:rsidRDefault="00A7244D" w:rsidP="006976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561831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D17DF25" w14:textId="77777777" w:rsidR="00A7244D" w:rsidRPr="00561831" w:rsidRDefault="00A7244D" w:rsidP="006976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561831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7D86AAD" w14:textId="77777777" w:rsidR="00A7244D" w:rsidRPr="00561831" w:rsidRDefault="00A7244D" w:rsidP="006976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561831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4815FB1" w14:textId="77777777" w:rsidR="00A7244D" w:rsidRPr="00561831" w:rsidRDefault="00A7244D" w:rsidP="006976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561831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240D20F" w14:textId="77777777" w:rsidR="00A7244D" w:rsidRPr="00561831" w:rsidRDefault="00A7244D" w:rsidP="006976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561831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BC74B3C" w14:textId="77777777" w:rsidR="00A7244D" w:rsidRPr="00561831" w:rsidRDefault="00A7244D" w:rsidP="0069767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561831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A7244D" w14:paraId="0B901F22" w14:textId="77777777" w:rsidTr="0056183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799A5D25" w14:textId="1125291D" w:rsidR="00A7244D" w:rsidRPr="00B0283A" w:rsidRDefault="00A7244D" w:rsidP="00697678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</w:tcPr>
                <w:p w14:paraId="31F44AD4" w14:textId="59A6FBE0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3E7808F" w14:textId="76199F02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CFCFCF" w:themeFill="background2" w:themeFillShade="E6"/>
                </w:tcPr>
                <w:p w14:paraId="633BA3BF" w14:textId="4FF5F960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205C044" w14:textId="27970365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1AD9711" w14:textId="68DB7857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6B894104" w14:textId="2FD88DCF" w:rsidR="00A7244D" w:rsidRPr="00561831" w:rsidRDefault="00A7244D" w:rsidP="00697678">
                  <w:pPr>
                    <w:rPr>
                      <w:color w:val="0B9247"/>
                    </w:rPr>
                  </w:pPr>
                  <w:r w:rsidRPr="00561831">
                    <w:rPr>
                      <w:color w:val="0B9247"/>
                    </w:rPr>
                    <w:t>7</w:t>
                  </w:r>
                </w:p>
              </w:tc>
            </w:tr>
            <w:tr w:rsidR="00A7244D" w14:paraId="2360BFFD" w14:textId="77777777" w:rsidTr="007F63EE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33070563" w14:textId="21DEC1CE" w:rsidR="00A7244D" w:rsidRPr="00B0283A" w:rsidRDefault="00A7244D" w:rsidP="00697678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  <w:shd w:val="clear" w:color="auto" w:fill="CFCFCF" w:themeFill="background2" w:themeFillShade="E6"/>
                </w:tcPr>
                <w:p w14:paraId="2F667CFC" w14:textId="0156AF8F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9D5971B" w14:textId="500CE980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212AC31" w14:textId="28101A2C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164B549" w14:textId="45616C6A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F8B7110" w14:textId="4A4D0215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737D277C" w14:textId="7CD0583F" w:rsidR="00A7244D" w:rsidRPr="00561831" w:rsidRDefault="00A7244D" w:rsidP="00697678">
                  <w:pPr>
                    <w:rPr>
                      <w:color w:val="0B9247"/>
                    </w:rPr>
                  </w:pPr>
                  <w:r w:rsidRPr="00561831">
                    <w:rPr>
                      <w:color w:val="0B9247"/>
                    </w:rPr>
                    <w:t>14</w:t>
                  </w:r>
                </w:p>
              </w:tc>
            </w:tr>
            <w:tr w:rsidR="00A7244D" w14:paraId="7D34FF3F" w14:textId="77777777" w:rsidTr="0056183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  <w:shd w:val="clear" w:color="auto" w:fill="8AF6BB"/>
                </w:tcPr>
                <w:p w14:paraId="51B21969" w14:textId="40FA588C" w:rsidR="00A7244D" w:rsidRPr="00B0283A" w:rsidRDefault="00A7244D" w:rsidP="00697678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3885BC71" w14:textId="7DDAC4E4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7D9B1915" w14:textId="0A6C6EB2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421E3942" w14:textId="1E601B9B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C8771EB" w14:textId="42B84F6D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32A0F27" w14:textId="17FED058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24" w:space="0" w:color="0B9247"/>
                  </w:tcBorders>
                </w:tcPr>
                <w:p w14:paraId="4F940948" w14:textId="50C9694A" w:rsidR="00A7244D" w:rsidRPr="00561831" w:rsidRDefault="00A7244D" w:rsidP="00697678">
                  <w:pPr>
                    <w:rPr>
                      <w:color w:val="0B9247"/>
                    </w:rPr>
                  </w:pPr>
                  <w:r w:rsidRPr="00561831">
                    <w:rPr>
                      <w:color w:val="0B9247"/>
                    </w:rPr>
                    <w:t>21</w:t>
                  </w:r>
                </w:p>
              </w:tc>
            </w:tr>
            <w:tr w:rsidR="00A7244D" w14:paraId="43BE3962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24" w:space="0" w:color="0B9247"/>
                  </w:tcBorders>
                  <w:shd w:val="clear" w:color="auto" w:fill="8AF6BB"/>
                </w:tcPr>
                <w:p w14:paraId="753109E5" w14:textId="3763BE19" w:rsidR="00A7244D" w:rsidRPr="00B0283A" w:rsidRDefault="00A7244D" w:rsidP="00697678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55599B0" w14:textId="0B1CA2DA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FF5ECBF" w14:textId="7379BB55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4888464F" w14:textId="525727C1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EFE2655" w14:textId="4513A3F5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711585A" w14:textId="351589B7" w:rsidR="00A7244D" w:rsidRDefault="00A7244D" w:rsidP="0069767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24" w:space="0" w:color="0B9247"/>
                  </w:tcBorders>
                </w:tcPr>
                <w:p w14:paraId="1F776DDB" w14:textId="3B5D7ACB" w:rsidR="00A7244D" w:rsidRPr="00561831" w:rsidRDefault="00A7244D" w:rsidP="00697678">
                  <w:pPr>
                    <w:rPr>
                      <w:color w:val="0B9247"/>
                    </w:rPr>
                  </w:pPr>
                  <w:r w:rsidRPr="00561831">
                    <w:rPr>
                      <w:color w:val="0B9247"/>
                    </w:rPr>
                    <w:t>28</w:t>
                  </w:r>
                </w:p>
              </w:tc>
            </w:tr>
          </w:tbl>
          <w:p w14:paraId="7E0A1AFE" w14:textId="77777777" w:rsidR="00A7244D" w:rsidRPr="00B21C0C" w:rsidRDefault="00A7244D" w:rsidP="00697678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63" w:type="dxa"/>
            <w:tcBorders>
              <w:top w:val="single" w:sz="12" w:space="0" w:color="0B9247"/>
              <w:left w:val="nil"/>
              <w:bottom w:val="nil"/>
              <w:right w:val="single" w:sz="8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4BA9030" w14:textId="7084FB79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02</w:t>
            </w:r>
          </w:p>
        </w:tc>
        <w:tc>
          <w:tcPr>
            <w:tcW w:w="5940" w:type="dxa"/>
            <w:tcBorders>
              <w:top w:val="single" w:sz="12" w:space="0" w:color="0B9247"/>
              <w:left w:val="single" w:sz="8" w:space="0" w:color="0B9247"/>
              <w:bottom w:val="nil"/>
              <w:right w:val="nil"/>
            </w:tcBorders>
            <w:vAlign w:val="center"/>
          </w:tcPr>
          <w:p w14:paraId="643A5C79" w14:textId="5CB43DDE" w:rsidR="00A7244D" w:rsidRPr="00B74514" w:rsidRDefault="00A7244D" w:rsidP="00B2668F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Previsão de divulgação da 3ª Lista de Chamada – Provão Paulista</w:t>
            </w:r>
          </w:p>
        </w:tc>
      </w:tr>
      <w:tr w:rsidR="00B2668F" w:rsidRPr="00442508" w14:paraId="1A10C83E" w14:textId="77777777" w:rsidTr="005B50ED">
        <w:trPr>
          <w:gridAfter w:val="1"/>
          <w:wAfter w:w="13" w:type="dxa"/>
          <w:trHeight w:val="227"/>
        </w:trPr>
        <w:tc>
          <w:tcPr>
            <w:tcW w:w="4058" w:type="dxa"/>
            <w:gridSpan w:val="5"/>
            <w:vMerge/>
            <w:tcBorders>
              <w:left w:val="nil"/>
              <w:right w:val="nil"/>
            </w:tcBorders>
          </w:tcPr>
          <w:p w14:paraId="7E6940DE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6EA7F3C" w14:textId="009BF92C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04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1FDA92" w14:textId="4373E95B" w:rsidR="00A7244D" w:rsidRPr="00B74514" w:rsidRDefault="00A7244D" w:rsidP="00B2668F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Início do 1º Semestre de 2026</w:t>
            </w:r>
          </w:p>
        </w:tc>
      </w:tr>
      <w:tr w:rsidR="00A7244D" w:rsidRPr="00442508" w14:paraId="32D8D5F4" w14:textId="77777777" w:rsidTr="005B50ED">
        <w:trPr>
          <w:gridAfter w:val="1"/>
          <w:wAfter w:w="13" w:type="dxa"/>
          <w:trHeight w:val="227"/>
        </w:trPr>
        <w:tc>
          <w:tcPr>
            <w:tcW w:w="4058" w:type="dxa"/>
            <w:gridSpan w:val="5"/>
            <w:vMerge/>
            <w:tcBorders>
              <w:left w:val="nil"/>
              <w:right w:val="nil"/>
            </w:tcBorders>
          </w:tcPr>
          <w:p w14:paraId="10DEA4A7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85F6200" w14:textId="2B2D8816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03 a 05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0E3F70D8" w14:textId="4D9E9245" w:rsidR="00A7244D" w:rsidRPr="00B74514" w:rsidRDefault="00A7244D" w:rsidP="00B2668F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Matrícula da 3ª Chamada – Provão Paulista</w:t>
            </w:r>
          </w:p>
        </w:tc>
      </w:tr>
      <w:tr w:rsidR="00B2668F" w:rsidRPr="00442508" w14:paraId="2A53A2CB" w14:textId="77777777" w:rsidTr="005B50ED">
        <w:trPr>
          <w:gridAfter w:val="1"/>
          <w:wAfter w:w="13" w:type="dxa"/>
          <w:trHeight w:val="227"/>
        </w:trPr>
        <w:tc>
          <w:tcPr>
            <w:tcW w:w="4058" w:type="dxa"/>
            <w:gridSpan w:val="5"/>
            <w:vMerge/>
            <w:tcBorders>
              <w:left w:val="nil"/>
              <w:right w:val="nil"/>
            </w:tcBorders>
          </w:tcPr>
          <w:p w14:paraId="4394B00E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A32EEB0" w14:textId="36261CBA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04 a 07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FBBB77" w14:textId="796F6FE0" w:rsidR="00A7244D" w:rsidRPr="00B74514" w:rsidRDefault="00A7244D" w:rsidP="00B2668F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Semana de Práticas e Atualização Pedagógica – 18ª SPAP</w:t>
            </w:r>
          </w:p>
        </w:tc>
      </w:tr>
      <w:tr w:rsidR="003C1465" w:rsidRPr="00442508" w14:paraId="700699A3" w14:textId="77777777" w:rsidTr="005B50ED">
        <w:trPr>
          <w:gridAfter w:val="1"/>
          <w:wAfter w:w="13" w:type="dxa"/>
          <w:trHeight w:val="227"/>
        </w:trPr>
        <w:tc>
          <w:tcPr>
            <w:tcW w:w="4058" w:type="dxa"/>
            <w:gridSpan w:val="5"/>
            <w:vMerge/>
            <w:tcBorders>
              <w:left w:val="nil"/>
              <w:right w:val="nil"/>
            </w:tcBorders>
          </w:tcPr>
          <w:p w14:paraId="65990210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9F1021E" w14:textId="2A9BD335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09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6DEB1EB9" w14:textId="1331DFDB" w:rsidR="00A7244D" w:rsidRPr="00B74514" w:rsidRDefault="00A7244D" w:rsidP="00B2668F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Início das aulas do 1º Semestre Letivo de 2026</w:t>
            </w:r>
          </w:p>
        </w:tc>
      </w:tr>
      <w:tr w:rsidR="00B2668F" w:rsidRPr="00442508" w14:paraId="2FFDF575" w14:textId="77777777" w:rsidTr="00164BC9">
        <w:trPr>
          <w:gridAfter w:val="1"/>
          <w:wAfter w:w="13" w:type="dxa"/>
          <w:trHeight w:val="340"/>
        </w:trPr>
        <w:tc>
          <w:tcPr>
            <w:tcW w:w="4058" w:type="dxa"/>
            <w:gridSpan w:val="5"/>
            <w:vMerge/>
            <w:tcBorders>
              <w:left w:val="nil"/>
              <w:right w:val="nil"/>
            </w:tcBorders>
          </w:tcPr>
          <w:p w14:paraId="4840FAED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FE7218C" w14:textId="5796B7AA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</w:t>
            </w:r>
            <w:r w:rsidR="007F63EE" w:rsidRPr="00B74514">
              <w:rPr>
                <w:rFonts w:ascii="Verdana" w:hAnsi="Verdana"/>
                <w:sz w:val="16"/>
                <w:szCs w:val="16"/>
                <w:lang w:val="pt-BR"/>
              </w:rPr>
              <w:t>4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a 18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FEF4B0" w14:textId="47502907" w:rsidR="00A7244D" w:rsidRPr="00B74514" w:rsidRDefault="00A7244D" w:rsidP="00B2668F">
            <w:pPr>
              <w:spacing w:before="20" w:after="20"/>
              <w:ind w:left="28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Não haverá aula – feriado e emenda – Carnaval/ Quarta-Feira de Cinzas</w:t>
            </w:r>
          </w:p>
        </w:tc>
      </w:tr>
      <w:tr w:rsidR="00B2668F" w:rsidRPr="00442508" w14:paraId="57B61985" w14:textId="77777777" w:rsidTr="005B50ED">
        <w:trPr>
          <w:gridAfter w:val="1"/>
          <w:wAfter w:w="13" w:type="dxa"/>
          <w:trHeight w:val="510"/>
        </w:trPr>
        <w:tc>
          <w:tcPr>
            <w:tcW w:w="4058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344C15AB" w14:textId="77777777" w:rsidR="00A7244D" w:rsidRPr="00E5151A" w:rsidRDefault="00A7244D" w:rsidP="0069767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5E8188F" w14:textId="4D48AFC4" w:rsidR="00A7244D" w:rsidRPr="00B74514" w:rsidRDefault="00A7244D" w:rsidP="00B2668F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5940" w:type="dxa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1403252E" w14:textId="4CFB87DC" w:rsidR="00A7244D" w:rsidRPr="00B74514" w:rsidRDefault="00A7244D" w:rsidP="00B2668F">
            <w:pPr>
              <w:spacing w:before="20" w:after="20"/>
              <w:ind w:left="28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alunos </w:t>
            </w:r>
            <w:r w:rsidRPr="00B74514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solicitarem aproveitamentos de estudos via SIGA (Art. 76)</w:t>
            </w:r>
          </w:p>
        </w:tc>
      </w:tr>
      <w:tr w:rsidR="005B50ED" w:rsidRPr="001C25E7" w14:paraId="42C72329" w14:textId="77777777" w:rsidTr="003C1465">
        <w:trPr>
          <w:gridAfter w:val="1"/>
          <w:wAfter w:w="13" w:type="dxa"/>
          <w:trHeight w:val="15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5489DED9" w14:textId="58804136" w:rsidR="005B50ED" w:rsidRPr="00B74514" w:rsidRDefault="005B50ED" w:rsidP="005B50ED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9768" w:type="dxa"/>
            <w:gridSpan w:val="5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68DB5E8D" w14:textId="4B528AB6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para alunos </w:t>
            </w:r>
            <w:r w:rsidRPr="001C25E7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 do CST em Desenvolvimento de Software Multiplataforma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solicitarem reconhecimento de competências via SIGA (Art. 80 - §1º)</w:t>
            </w:r>
          </w:p>
        </w:tc>
      </w:tr>
      <w:tr w:rsidR="005B50ED" w:rsidRPr="001C25E7" w14:paraId="0BCAC2F8" w14:textId="77777777" w:rsidTr="003C1465">
        <w:trPr>
          <w:gridAfter w:val="1"/>
          <w:wAfter w:w="13" w:type="dxa"/>
          <w:trHeight w:val="15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323A09A5" w14:textId="02D941C8" w:rsidR="005B50ED" w:rsidRPr="00B74514" w:rsidRDefault="005B50ED" w:rsidP="005B50ED">
            <w:pPr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19</w:t>
            </w:r>
          </w:p>
        </w:tc>
        <w:tc>
          <w:tcPr>
            <w:tcW w:w="9768" w:type="dxa"/>
            <w:gridSpan w:val="5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7790DF13" w14:textId="63BD5232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matrículas de alunos </w:t>
            </w:r>
            <w:r w:rsidRPr="001C25E7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veteranos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para vagas remanescentes e transferências</w:t>
            </w:r>
          </w:p>
        </w:tc>
      </w:tr>
      <w:tr w:rsidR="005B50ED" w:rsidRPr="00442508" w14:paraId="15ADCEB2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vAlign w:val="center"/>
          </w:tcPr>
          <w:p w14:paraId="164282E1" w14:textId="73254835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19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0D3B6F" w14:textId="2F4E4B63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alterações de matrículas </w:t>
            </w:r>
            <w:r w:rsidR="00F10DA8"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de alunos </w:t>
            </w:r>
            <w:r w:rsidR="00F10DA8" w:rsidRPr="001C25E7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veteranos</w:t>
            </w:r>
            <w:r w:rsidR="00F10DA8"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para acomodação de horários (Art. 26 - §4º)</w:t>
            </w:r>
          </w:p>
        </w:tc>
      </w:tr>
      <w:tr w:rsidR="005B50ED" w:rsidRPr="00442508" w14:paraId="606F81C4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47DF2D13" w14:textId="4CC1B340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21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08A2965F" w14:textId="2C60C51D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final para aplicação de exame de nivelamento de línguas estrangeiras, com possibilidade de acomodação de horário (Art. 87 - §1º)</w:t>
            </w:r>
          </w:p>
        </w:tc>
      </w:tr>
      <w:tr w:rsidR="005B50ED" w:rsidRPr="00442508" w14:paraId="7C8BFEA9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vAlign w:val="center"/>
          </w:tcPr>
          <w:p w14:paraId="40708509" w14:textId="2EC71310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23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81BF13" w14:textId="7D9BB8CD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alterações de matrículas de alunos </w:t>
            </w:r>
            <w:r w:rsidRPr="001C25E7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para acomodação de horários (Art. 25 - §2º)</w:t>
            </w:r>
          </w:p>
        </w:tc>
      </w:tr>
      <w:tr w:rsidR="005B50ED" w:rsidRPr="00442508" w14:paraId="753B36F1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2F5206FF" w14:textId="31DD32B7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23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11B5599B" w14:textId="2A32E423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Cancelamento de alunos </w:t>
            </w:r>
            <w:r w:rsidRPr="001C25E7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com ausência injustificada por 7 (sete) dias, consecutivos ou não, nos 14 (catorze) primeiros dias do início das aulas (Art. 32 - Inciso I)</w:t>
            </w:r>
          </w:p>
        </w:tc>
      </w:tr>
      <w:tr w:rsidR="005B50ED" w:rsidRPr="00442508" w14:paraId="2BF2A75E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vAlign w:val="center"/>
          </w:tcPr>
          <w:p w14:paraId="0625663B" w14:textId="45E5C69E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23 a 25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141190" w14:textId="0AC099E8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Período das inscrições para vagas remanescentes de 1º </w:t>
            </w:r>
            <w:r w:rsidR="00F10DA8"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período letivo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(Art. 91 - §1º)</w:t>
            </w:r>
          </w:p>
        </w:tc>
      </w:tr>
      <w:tr w:rsidR="005B50ED" w:rsidRPr="00442508" w14:paraId="769ACBAE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7C0E44B2" w14:textId="1C918226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09DCCC6B" w14:textId="475D676C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de alunos especiais nas disciplinas em que houver vaga (Art. 27 - §º3)</w:t>
            </w:r>
          </w:p>
        </w:tc>
      </w:tr>
      <w:tr w:rsidR="005B50ED" w:rsidRPr="00442508" w14:paraId="5F82FAE3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vAlign w:val="center"/>
          </w:tcPr>
          <w:p w14:paraId="039E1583" w14:textId="45D3FE65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35EAF0" w14:textId="319B6D57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Matrícula de alunos </w:t>
            </w:r>
            <w:r w:rsidRPr="001C25E7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por ocasião de cancelamento de matrículas, quando houver (Art. 32 – Inciso I)</w:t>
            </w:r>
          </w:p>
        </w:tc>
      </w:tr>
      <w:tr w:rsidR="005B50ED" w:rsidRPr="00442508" w14:paraId="7A6C7347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70CD1600" w14:textId="747843E5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3DD04824" w14:textId="56BCFBAE" w:rsidR="005B50ED" w:rsidRPr="001C25E7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Divulgação de resultados e matrículas das vagas remanescentes de 1º </w:t>
            </w:r>
            <w:r w:rsidR="00F10DA8"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período letivo </w:t>
            </w:r>
            <w:r w:rsidRPr="001C25E7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(Art. 91 - §1º)</w:t>
            </w:r>
          </w:p>
        </w:tc>
      </w:tr>
      <w:tr w:rsidR="005B50ED" w:rsidRPr="00442508" w14:paraId="4863604D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  <w:vAlign w:val="center"/>
          </w:tcPr>
          <w:p w14:paraId="3C8A43FD" w14:textId="368CE699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D4A8FB" w14:textId="166617B2" w:rsidR="005B50ED" w:rsidRPr="00B74514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final para aplicação de exame de nivelamento de línguas estrangeiras, sem possibilidade de acomodação de horário (Art. 87 - §1º)</w:t>
            </w:r>
          </w:p>
        </w:tc>
      </w:tr>
      <w:tr w:rsidR="005B50ED" w:rsidRPr="00442508" w14:paraId="2D0E7B56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vAlign w:val="center"/>
          </w:tcPr>
          <w:p w14:paraId="1BAA8524" w14:textId="3C2BB55D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28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vAlign w:val="center"/>
          </w:tcPr>
          <w:p w14:paraId="7A01AB1D" w14:textId="68648910" w:rsidR="005B50ED" w:rsidRPr="00B74514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matrículas de alunos </w:t>
            </w:r>
            <w:r w:rsidRPr="00B74514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(Fechamento do sistema de matrícula remota)</w:t>
            </w:r>
          </w:p>
        </w:tc>
      </w:tr>
      <w:tr w:rsidR="005B50ED" w:rsidRPr="00442508" w14:paraId="4986357B" w14:textId="77777777" w:rsidTr="005B50ED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0B9247"/>
            </w:tcBorders>
            <w:shd w:val="clear" w:color="auto" w:fill="F2F2F2" w:themeFill="background1" w:themeFillShade="F2"/>
          </w:tcPr>
          <w:p w14:paraId="6D5BDF0D" w14:textId="31AEE6FC" w:rsidR="005B50ED" w:rsidRPr="00B74514" w:rsidRDefault="005B50ED" w:rsidP="005B50ED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28</w:t>
            </w:r>
          </w:p>
        </w:tc>
        <w:tc>
          <w:tcPr>
            <w:tcW w:w="9781" w:type="dxa"/>
            <w:gridSpan w:val="6"/>
            <w:tcBorders>
              <w:top w:val="nil"/>
              <w:left w:val="single" w:sz="8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A5BE67" w14:textId="63C37F5F" w:rsidR="005B50ED" w:rsidRPr="00B74514" w:rsidRDefault="005B50ED" w:rsidP="005B50ED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final de validação dos dados via SIGA (Port. 07/2025)</w:t>
            </w:r>
          </w:p>
        </w:tc>
      </w:tr>
    </w:tbl>
    <w:p w14:paraId="24814335" w14:textId="77777777" w:rsidR="003A465E" w:rsidRPr="003A465E" w:rsidRDefault="003A465E" w:rsidP="003A465E">
      <w:pPr>
        <w:rPr>
          <w:lang w:val="pt-BR"/>
        </w:rPr>
      </w:pPr>
    </w:p>
    <w:tbl>
      <w:tblPr>
        <w:tblpPr w:leftFromText="141" w:rightFromText="141" w:vertAnchor="page" w:horzAnchor="margin" w:tblpY="1666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612"/>
        <w:gridCol w:w="613"/>
        <w:gridCol w:w="614"/>
        <w:gridCol w:w="2119"/>
        <w:gridCol w:w="720"/>
        <w:gridCol w:w="1418"/>
        <w:gridCol w:w="4517"/>
      </w:tblGrid>
      <w:tr w:rsidR="003A465E" w:rsidRPr="00E5151A" w14:paraId="12DC4C17" w14:textId="77777777" w:rsidTr="00725457">
        <w:trPr>
          <w:trHeight w:hRule="exact" w:val="72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758B2FAF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77B149DA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676B2502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14779E76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març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4C06DB73" w14:textId="77777777" w:rsidR="003A465E" w:rsidRPr="00E5151A" w:rsidRDefault="003A465E" w:rsidP="00725457">
            <w:pPr>
              <w:rPr>
                <w:sz w:val="48"/>
                <w:szCs w:val="48"/>
                <w:lang w:val="pt-BR"/>
              </w:rPr>
            </w:pPr>
            <w:r w:rsidRPr="00B0283A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3E1DA8AA" w14:textId="77777777" w:rsidR="003A465E" w:rsidRPr="004C3C24" w:rsidRDefault="003A465E" w:rsidP="00725457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3A465E" w:rsidRPr="00CE3FE3" w14:paraId="06E30643" w14:textId="77777777" w:rsidTr="00725457">
        <w:trPr>
          <w:trHeight w:val="866"/>
        </w:trPr>
        <w:tc>
          <w:tcPr>
            <w:tcW w:w="3958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3A465E" w14:paraId="6A9D7F03" w14:textId="77777777" w:rsidTr="006976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85FC907" w14:textId="77777777" w:rsidR="003A465E" w:rsidRPr="00B0283A" w:rsidRDefault="003A465E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DAFCDA2" w14:textId="77777777" w:rsidR="003A465E" w:rsidRPr="00B0283A" w:rsidRDefault="003A465E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C70B39D" w14:textId="77777777" w:rsidR="003A465E" w:rsidRPr="00B0283A" w:rsidRDefault="003A465E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AA7804C" w14:textId="77777777" w:rsidR="003A465E" w:rsidRPr="00B0283A" w:rsidRDefault="003A465E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6F1E3E3" w14:textId="77777777" w:rsidR="003A465E" w:rsidRPr="00B0283A" w:rsidRDefault="003A465E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8C0541A" w14:textId="77777777" w:rsidR="003A465E" w:rsidRPr="00B0283A" w:rsidRDefault="003A465E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5676515" w14:textId="77777777" w:rsidR="003A465E" w:rsidRPr="00B0283A" w:rsidRDefault="003A465E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3A465E" w14:paraId="1A538D54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371E929F" w14:textId="77777777" w:rsidR="003A465E" w:rsidRPr="00B0283A" w:rsidRDefault="003A465E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AEBB342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F48A81F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1666922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0DBF5DA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1735E06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31EADE01" w14:textId="77777777" w:rsidR="003A465E" w:rsidRPr="00B0283A" w:rsidRDefault="003A465E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7</w:t>
                  </w:r>
                </w:p>
              </w:tc>
            </w:tr>
            <w:tr w:rsidR="003A465E" w14:paraId="690BD9E6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12619580" w14:textId="77777777" w:rsidR="003A465E" w:rsidRPr="00B0283A" w:rsidRDefault="003A465E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44B11C00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98C174C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E669CA4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1943E34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F235031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68C85904" w14:textId="77777777" w:rsidR="003A465E" w:rsidRPr="00B0283A" w:rsidRDefault="003A465E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14</w:t>
                  </w:r>
                </w:p>
              </w:tc>
            </w:tr>
            <w:tr w:rsidR="003A465E" w14:paraId="72135FF8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6B33888" w14:textId="77777777" w:rsidR="003A465E" w:rsidRPr="00B0283A" w:rsidRDefault="003A465E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48C6312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8C15CB7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D0EB4A4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834E173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FB9EBF1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2A9D5D5C" w14:textId="77777777" w:rsidR="003A465E" w:rsidRPr="00B0283A" w:rsidRDefault="003A465E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21</w:t>
                  </w:r>
                </w:p>
              </w:tc>
            </w:tr>
            <w:tr w:rsidR="003A465E" w14:paraId="798A8F69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6C55AD38" w14:textId="77777777" w:rsidR="003A465E" w:rsidRPr="00B0283A" w:rsidRDefault="003A465E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DE32E90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F7E0F78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2246189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8BE90D2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1C6B023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6E602579" w14:textId="77777777" w:rsidR="003A465E" w:rsidRPr="00B0283A" w:rsidRDefault="003A465E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28</w:t>
                  </w:r>
                </w:p>
              </w:tc>
            </w:tr>
            <w:tr w:rsidR="003A465E" w14:paraId="71EE8456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53ACA41B" w14:textId="77777777" w:rsidR="003A465E" w:rsidRPr="00B0283A" w:rsidRDefault="003A465E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1208E7B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906C305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13749BD1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B8A6448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073629AD" w14:textId="77777777" w:rsidR="003A465E" w:rsidRDefault="003A465E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43E98DB7" w14:textId="77777777" w:rsidR="003A465E" w:rsidRPr="00B0283A" w:rsidRDefault="003A465E" w:rsidP="00725457">
                  <w:pPr>
                    <w:rPr>
                      <w:color w:val="0B9247"/>
                    </w:rPr>
                  </w:pPr>
                </w:p>
              </w:tc>
            </w:tr>
          </w:tbl>
          <w:p w14:paraId="6657D5CB" w14:textId="33DDA52C" w:rsidR="003A465E" w:rsidRPr="00B21C0C" w:rsidRDefault="003A465E" w:rsidP="00725457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2B1C501" w14:textId="77777777" w:rsidR="003A465E" w:rsidRPr="00B74514" w:rsidRDefault="003A465E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02</w:t>
            </w:r>
          </w:p>
        </w:tc>
        <w:tc>
          <w:tcPr>
            <w:tcW w:w="5935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08DFA5A9" w14:textId="77777777" w:rsidR="003A465E" w:rsidRPr="00B74514" w:rsidRDefault="003A465E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Cancelamento de matrícula dos alunos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que não declararam interesse pela manutenção de sua vaga (Art. 28 – Parágrafo único)</w:t>
            </w:r>
          </w:p>
        </w:tc>
      </w:tr>
      <w:tr w:rsidR="00565DA2" w:rsidRPr="00CE3FE3" w14:paraId="7400FD2B" w14:textId="77777777" w:rsidTr="00725457">
        <w:trPr>
          <w:trHeight w:val="866"/>
        </w:trPr>
        <w:tc>
          <w:tcPr>
            <w:tcW w:w="3958" w:type="dxa"/>
            <w:gridSpan w:val="4"/>
            <w:vMerge/>
            <w:tcBorders>
              <w:top w:val="nil"/>
              <w:left w:val="nil"/>
              <w:bottom w:val="nil"/>
              <w:right w:val="single" w:sz="6" w:space="0" w:color="0B9247"/>
            </w:tcBorders>
          </w:tcPr>
          <w:p w14:paraId="212BD316" w14:textId="77777777" w:rsidR="00565DA2" w:rsidRPr="00B0283A" w:rsidRDefault="00565DA2" w:rsidP="00725457">
            <w:pPr>
              <w:rPr>
                <w:color w:val="0B9247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94DA50C" w14:textId="4A64458F" w:rsidR="00565DA2" w:rsidRPr="00725457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24</w:t>
            </w:r>
            <w:r w:rsidR="00E43869">
              <w:rPr>
                <w:rFonts w:ascii="Verdana" w:hAnsi="Verdana"/>
                <w:sz w:val="16"/>
                <w:szCs w:val="16"/>
                <w:lang w:val="pt-BR"/>
              </w:rPr>
              <w:t>/03</w:t>
            </w: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 xml:space="preserve"> a 06/04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C17DBA" w14:textId="140987AF" w:rsidR="00565DA2" w:rsidRPr="00725457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Previsão do período de inscrições para solicitar isenção/redução da taxa do Vestibular do 2º semestre de 2026</w:t>
            </w:r>
          </w:p>
        </w:tc>
      </w:tr>
      <w:tr w:rsidR="003A465E" w:rsidRPr="00CE3FE3" w14:paraId="5D5CEB9A" w14:textId="77777777" w:rsidTr="00725457">
        <w:trPr>
          <w:trHeight w:val="866"/>
        </w:trPr>
        <w:tc>
          <w:tcPr>
            <w:tcW w:w="395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4E73DEDA" w14:textId="77777777" w:rsidR="003A465E" w:rsidRPr="00E5151A" w:rsidRDefault="003A465E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E3938F8" w14:textId="77777777" w:rsidR="003A465E" w:rsidRPr="00B74514" w:rsidRDefault="003A465E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25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044B71E4" w14:textId="0010B009" w:rsidR="003A465E" w:rsidRPr="00B74514" w:rsidRDefault="003A465E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alunos </w:t>
            </w:r>
            <w:r w:rsidRPr="00B74514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</w:t>
            </w:r>
            <w:r w:rsidR="00174761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solicitarem aproveitamentos de estudos para componentes curriculares ofertados a partir do segundo período letivo do curso, sem possibilidade de acomodação de matrícula (Art. 76 - §1º)</w:t>
            </w:r>
          </w:p>
        </w:tc>
      </w:tr>
      <w:tr w:rsidR="003A465E" w:rsidRPr="00CE3FE3" w14:paraId="372028DB" w14:textId="77777777" w:rsidTr="00725457">
        <w:trPr>
          <w:trHeight w:val="86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50C7607D" w14:textId="77777777" w:rsidR="003A465E" w:rsidRPr="00E5151A" w:rsidRDefault="003A465E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BCD8AAF" w14:textId="77777777" w:rsidR="003A465E" w:rsidRPr="00B74514" w:rsidRDefault="003A465E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25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4E04EF" w14:textId="69B3010A" w:rsidR="003A465E" w:rsidRPr="00B74514" w:rsidRDefault="003A465E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alunos </w:t>
            </w:r>
            <w:r w:rsidRPr="00B74514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="00BD0C54">
              <w:rPr>
                <w:rFonts w:ascii="Verdana" w:hAnsi="Verdana"/>
                <w:sz w:val="16"/>
                <w:szCs w:val="16"/>
                <w:lang w:val="pt-BR"/>
              </w:rPr>
              <w:t xml:space="preserve">e </w:t>
            </w:r>
            <w:r w:rsidR="00BD0C54" w:rsidRPr="00174761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="00BD0C54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solicitarem aproveitamento de conhecimentos e experiências anteriores, sem possibilidade de acomodação de matrícula (Art. 83 - §1º)</w:t>
            </w:r>
          </w:p>
        </w:tc>
      </w:tr>
      <w:tr w:rsidR="003A465E" w:rsidRPr="00CE3FE3" w14:paraId="2528BE36" w14:textId="77777777" w:rsidTr="00725457">
        <w:trPr>
          <w:trHeight w:val="510"/>
        </w:trPr>
        <w:tc>
          <w:tcPr>
            <w:tcW w:w="3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C4ACA4" w14:textId="77777777" w:rsidR="003A465E" w:rsidRPr="00E5151A" w:rsidRDefault="003A465E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E1FFBB3" w14:textId="77777777" w:rsidR="003A465E" w:rsidRDefault="003A465E" w:rsidP="00725457">
            <w:pPr>
              <w:spacing w:before="20" w:after="20"/>
              <w:jc w:val="center"/>
              <w:rPr>
                <w:rFonts w:ascii="Verdana" w:hAnsi="Verdana"/>
                <w:sz w:val="14"/>
                <w:szCs w:val="14"/>
                <w:lang w:val="pt-BR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7DFFE" w14:textId="77777777" w:rsidR="003A465E" w:rsidRPr="005764F6" w:rsidRDefault="003A465E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</w:p>
        </w:tc>
      </w:tr>
      <w:tr w:rsidR="003A465E" w:rsidRPr="00E5151A" w14:paraId="3A164128" w14:textId="77777777" w:rsidTr="00725457">
        <w:trPr>
          <w:trHeight w:hRule="exact" w:val="72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67CC1FD7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1CEE637C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006B4080" w14:textId="77777777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2D9627AC" w14:textId="60CCDF63" w:rsidR="003A465E" w:rsidRPr="00E5151A" w:rsidRDefault="003A465E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abril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747CBBA9" w14:textId="77777777" w:rsidR="003A465E" w:rsidRPr="00E5151A" w:rsidRDefault="003A465E" w:rsidP="00725457">
            <w:pPr>
              <w:rPr>
                <w:sz w:val="48"/>
                <w:szCs w:val="48"/>
                <w:lang w:val="pt-BR"/>
              </w:rPr>
            </w:pPr>
            <w:r w:rsidRPr="00B0283A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7038475A" w14:textId="77777777" w:rsidR="003A465E" w:rsidRPr="004C3C24" w:rsidRDefault="003A465E" w:rsidP="00725457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5A1F26" w:rsidRPr="00CE3FE3" w14:paraId="0A6A13FD" w14:textId="77777777" w:rsidTr="00725457">
        <w:trPr>
          <w:trHeight w:val="227"/>
        </w:trPr>
        <w:tc>
          <w:tcPr>
            <w:tcW w:w="3958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5A1F26" w14:paraId="48F73579" w14:textId="77777777" w:rsidTr="006976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2CE5FF2" w14:textId="77777777" w:rsidR="005A1F26" w:rsidRPr="00B0283A" w:rsidRDefault="005A1F26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243742C" w14:textId="77777777" w:rsidR="005A1F26" w:rsidRPr="00B0283A" w:rsidRDefault="005A1F26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0CC8ABD" w14:textId="77777777" w:rsidR="005A1F26" w:rsidRPr="00B0283A" w:rsidRDefault="005A1F26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1F33B78" w14:textId="77777777" w:rsidR="005A1F26" w:rsidRPr="00B0283A" w:rsidRDefault="005A1F26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B3D3705" w14:textId="77777777" w:rsidR="005A1F26" w:rsidRPr="00B0283A" w:rsidRDefault="005A1F26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6749F25" w14:textId="77777777" w:rsidR="005A1F26" w:rsidRPr="00B0283A" w:rsidRDefault="005A1F26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30A3099" w14:textId="77777777" w:rsidR="005A1F26" w:rsidRPr="00B0283A" w:rsidRDefault="005A1F26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5A1F26" w14:paraId="4764689A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ECB3F45" w14:textId="2EA2B9EC" w:rsidR="005A1F26" w:rsidRDefault="005A1F26" w:rsidP="00725457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66470B83" w14:textId="33C36E39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E918B70" w14:textId="6B68523A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09F2247" w14:textId="2F891702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3F2C86C" w14:textId="12FD96EE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03FFADC8" w14:textId="35F32625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2BA7D45" w14:textId="608AF311" w:rsidR="005A1F26" w:rsidRPr="00B0283A" w:rsidRDefault="005A1F26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4</w:t>
                  </w:r>
                </w:p>
              </w:tc>
            </w:tr>
            <w:tr w:rsidR="005A1F26" w14:paraId="5BBB9D97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20DC00D" w14:textId="689CA05F" w:rsidR="005A1F26" w:rsidRPr="00B0283A" w:rsidRDefault="005A1F26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148D96FB" w14:textId="2353D290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6E5D029" w14:textId="59D7A5FE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96F787C" w14:textId="68E03180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46DDA62" w14:textId="27EE596B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55F90F5" w14:textId="73E636FF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4E48D90D" w14:textId="56D18932" w:rsidR="005A1F26" w:rsidRPr="00B0283A" w:rsidRDefault="005A1F26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11</w:t>
                  </w:r>
                </w:p>
              </w:tc>
            </w:tr>
            <w:tr w:rsidR="005A1F26" w14:paraId="05CFACDA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79989D7" w14:textId="0BE80CFE" w:rsidR="005A1F26" w:rsidRPr="00B0283A" w:rsidRDefault="005A1F26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6849CABB" w14:textId="258B240D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1F348AA" w14:textId="2E310D6E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D378EB5" w14:textId="7C209091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76A6D6C" w14:textId="0C29E402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8F4C6DD" w14:textId="7B3E570D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717DE539" w14:textId="6A893693" w:rsidR="005A1F26" w:rsidRPr="00B0283A" w:rsidRDefault="005A1F26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18</w:t>
                  </w:r>
                </w:p>
              </w:tc>
            </w:tr>
            <w:tr w:rsidR="005A1F26" w14:paraId="630D4DCF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B26E577" w14:textId="11B20E49" w:rsidR="005A1F26" w:rsidRPr="00B0283A" w:rsidRDefault="005A1F26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6E3DB788" w14:textId="2A284EB6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50B6CA2D" w14:textId="76081E4F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F76FE3C" w14:textId="2DD26F03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3040E20" w14:textId="0BC789AF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D9EC2A9" w14:textId="0819186A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3E9E897D" w14:textId="7B8C2BD3" w:rsidR="005A1F26" w:rsidRPr="00B0283A" w:rsidRDefault="005A1F26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25</w:t>
                  </w:r>
                </w:p>
              </w:tc>
            </w:tr>
            <w:tr w:rsidR="005A1F26" w14:paraId="432C3E54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106EF065" w14:textId="283CD36B" w:rsidR="005A1F26" w:rsidRPr="00B0283A" w:rsidRDefault="005A1F26" w:rsidP="00725457">
                  <w:pPr>
                    <w:rPr>
                      <w:color w:val="024E1A"/>
                    </w:rPr>
                  </w:pPr>
                  <w:r w:rsidRPr="00B0283A">
                    <w:rPr>
                      <w:color w:val="024E1A"/>
                    </w:rP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0B08FF47" w14:textId="468502AF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335FD30" w14:textId="6D0029D1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93F15B1" w14:textId="5897607D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04301FDD" w14:textId="1AB4D865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45431ECD" w14:textId="77777777" w:rsidR="005A1F26" w:rsidRDefault="005A1F26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3B017D2F" w14:textId="77777777" w:rsidR="005A1F26" w:rsidRDefault="005A1F26" w:rsidP="00725457"/>
              </w:tc>
            </w:tr>
          </w:tbl>
          <w:p w14:paraId="135FF695" w14:textId="64877852" w:rsidR="009808DD" w:rsidRPr="00B21C0C" w:rsidRDefault="009808DD" w:rsidP="00725457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3837257" w14:textId="2E8C610E" w:rsidR="005A1F26" w:rsidRPr="00B74514" w:rsidRDefault="005A1F26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03 e 04</w:t>
            </w:r>
          </w:p>
        </w:tc>
        <w:tc>
          <w:tcPr>
            <w:tcW w:w="5935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44C666FF" w14:textId="509E5D23" w:rsidR="005A1F26" w:rsidRPr="00B74514" w:rsidRDefault="005A1F26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Não haverá aula – feriado e emenda – Paixão de Cristo</w:t>
            </w:r>
          </w:p>
        </w:tc>
      </w:tr>
      <w:tr w:rsidR="005A1F26" w:rsidRPr="00CE3FE3" w14:paraId="7BFB4E3D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327A9A6C" w14:textId="77777777" w:rsidR="005A1F26" w:rsidRPr="00E5151A" w:rsidRDefault="005A1F26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482F6A8" w14:textId="69687304" w:rsidR="005A1F26" w:rsidRPr="00B74514" w:rsidRDefault="005A1F26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05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3D4134" w14:textId="1E6BA96B" w:rsidR="005A1F26" w:rsidRPr="00B74514" w:rsidRDefault="005A1F26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Páscoa</w:t>
            </w:r>
          </w:p>
        </w:tc>
      </w:tr>
      <w:tr w:rsidR="00565DA2" w:rsidRPr="00CE3FE3" w14:paraId="2F847EA4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228D921A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C2AA3F9" w14:textId="48F96C4E" w:rsidR="00565DA2" w:rsidRPr="00725457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07</w:t>
            </w:r>
            <w:r w:rsidR="00E43869">
              <w:rPr>
                <w:rFonts w:ascii="Verdana" w:hAnsi="Verdana"/>
                <w:sz w:val="16"/>
                <w:szCs w:val="16"/>
                <w:lang w:val="pt-BR"/>
              </w:rPr>
              <w:t>/04</w:t>
            </w: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 xml:space="preserve"> a 01/06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7AE14798" w14:textId="37DF7EA0" w:rsidR="00565DA2" w:rsidRPr="00725457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Previsão do período de Inscrições para o Vestibular do 2º semestre de 2026</w:t>
            </w:r>
          </w:p>
        </w:tc>
      </w:tr>
      <w:tr w:rsidR="00565DA2" w:rsidRPr="00CE3FE3" w14:paraId="7612E39F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A66A7F3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F45BF04" w14:textId="5AEE61E9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11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BDB699" w14:textId="062F1066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Avaliações presenciais do CST em Gestão Empresarial - EaD - P1</w:t>
            </w:r>
          </w:p>
        </w:tc>
      </w:tr>
      <w:tr w:rsidR="00565DA2" w:rsidRPr="00CE3FE3" w14:paraId="136783A9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8FB2D20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6FEEC68" w14:textId="6B3245E7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13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1CC02C13" w14:textId="02B0A7A2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Avaliação Presencial do CST em Gestão Empresarial - EaD - P1 - Substitutiva</w:t>
            </w:r>
          </w:p>
        </w:tc>
      </w:tr>
      <w:tr w:rsidR="00565DA2" w:rsidRPr="00CE3FE3" w14:paraId="397726E3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1207C3D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64AD16D" w14:textId="4465108D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17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513551" w14:textId="7438DBEB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desistência de disciplina de cursos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(Art. 30)</w:t>
            </w:r>
          </w:p>
        </w:tc>
      </w:tr>
      <w:tr w:rsidR="00565DA2" w:rsidRPr="00CE3FE3" w14:paraId="542CCF2B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0E832CC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6F17C3F" w14:textId="462BCD66" w:rsidR="00565DA2" w:rsidRPr="00565DA2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20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e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21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09386950" w14:textId="19739D8B" w:rsidR="00565DA2" w:rsidRPr="00565DA2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Não haverá aula – feriado e emenda – Tiradentes</w:t>
            </w:r>
          </w:p>
        </w:tc>
      </w:tr>
      <w:tr w:rsidR="00565DA2" w:rsidRPr="00CE3FE3" w14:paraId="1DFAB007" w14:textId="77777777" w:rsidTr="00725457">
        <w:trPr>
          <w:trHeight w:val="22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2C829BC2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99E286F" w14:textId="0FE31C97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A definir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338204B0" w14:textId="16CC770B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Divulgação do resultado e da 1ª Lista de Chamada do Provão Paulista para o 2º semestre de 2026</w:t>
            </w:r>
          </w:p>
        </w:tc>
      </w:tr>
      <w:tr w:rsidR="00565DA2" w:rsidRPr="00CE3FE3" w14:paraId="0DB6FFB9" w14:textId="77777777" w:rsidTr="00725457">
        <w:trPr>
          <w:trHeight w:val="431"/>
        </w:trPr>
        <w:tc>
          <w:tcPr>
            <w:tcW w:w="3958" w:type="dxa"/>
            <w:gridSpan w:val="4"/>
            <w:tcBorders>
              <w:top w:val="nil"/>
              <w:left w:val="nil"/>
              <w:right w:val="nil"/>
            </w:tcBorders>
          </w:tcPr>
          <w:p w14:paraId="74E26DAE" w14:textId="77777777" w:rsidR="00565DA2" w:rsidRDefault="00565DA2" w:rsidP="00725457">
            <w:pPr>
              <w:rPr>
                <w:sz w:val="16"/>
                <w:szCs w:val="16"/>
                <w:lang w:val="pt-BR"/>
              </w:rPr>
            </w:pPr>
          </w:p>
          <w:p w14:paraId="068899CB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180B379" w14:textId="77777777" w:rsidR="00565DA2" w:rsidRDefault="00565DA2" w:rsidP="00725457">
            <w:pPr>
              <w:spacing w:before="20" w:after="20"/>
              <w:jc w:val="center"/>
              <w:rPr>
                <w:rFonts w:ascii="Verdana" w:hAnsi="Verdana"/>
                <w:sz w:val="14"/>
                <w:szCs w:val="14"/>
                <w:lang w:val="pt-BR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01AD" w14:textId="77777777" w:rsidR="00565DA2" w:rsidRPr="005A1F26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</w:p>
        </w:tc>
      </w:tr>
      <w:tr w:rsidR="00565DA2" w:rsidRPr="00E5151A" w14:paraId="2B092985" w14:textId="77777777" w:rsidTr="00725457">
        <w:trPr>
          <w:trHeight w:hRule="exact" w:val="72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12ECA89E" w14:textId="77777777" w:rsidR="00565DA2" w:rsidRPr="00E5151A" w:rsidRDefault="00565DA2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1C0D69A0" w14:textId="77777777" w:rsidR="00565DA2" w:rsidRPr="00E5151A" w:rsidRDefault="00565DA2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4999E9C1" w14:textId="77777777" w:rsidR="00565DA2" w:rsidRPr="00E5151A" w:rsidRDefault="00565DA2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30A967A8" w14:textId="36D52B73" w:rsidR="00565DA2" w:rsidRPr="00E5151A" w:rsidRDefault="00565DA2" w:rsidP="00725457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mai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6DFA6A00" w14:textId="77777777" w:rsidR="00565DA2" w:rsidRPr="00E5151A" w:rsidRDefault="00565DA2" w:rsidP="00725457">
            <w:pPr>
              <w:rPr>
                <w:sz w:val="48"/>
                <w:szCs w:val="48"/>
                <w:lang w:val="pt-BR"/>
              </w:rPr>
            </w:pPr>
            <w:r w:rsidRPr="00B0283A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3AC17743" w14:textId="77777777" w:rsidR="00565DA2" w:rsidRPr="004C3C24" w:rsidRDefault="00565DA2" w:rsidP="00725457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565DA2" w:rsidRPr="00CE3FE3" w14:paraId="579EC889" w14:textId="77777777" w:rsidTr="00725457">
        <w:trPr>
          <w:trHeight w:val="866"/>
        </w:trPr>
        <w:tc>
          <w:tcPr>
            <w:tcW w:w="3958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565DA2" w14:paraId="4CB60F65" w14:textId="77777777" w:rsidTr="006976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98AA78A" w14:textId="77777777" w:rsidR="00565DA2" w:rsidRPr="00B0283A" w:rsidRDefault="00565DA2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74A12E6" w14:textId="77777777" w:rsidR="00565DA2" w:rsidRPr="00B0283A" w:rsidRDefault="00565DA2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FC4037A" w14:textId="77777777" w:rsidR="00565DA2" w:rsidRPr="00B0283A" w:rsidRDefault="00565DA2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DC65E53" w14:textId="77777777" w:rsidR="00565DA2" w:rsidRPr="00B0283A" w:rsidRDefault="00565DA2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E1D6B7F" w14:textId="77777777" w:rsidR="00565DA2" w:rsidRPr="00B0283A" w:rsidRDefault="00565DA2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B0283A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9B1BCB4" w14:textId="77777777" w:rsidR="00565DA2" w:rsidRPr="00B0283A" w:rsidRDefault="00565DA2" w:rsidP="0072545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2A12FDE" w14:textId="77777777" w:rsidR="00565DA2" w:rsidRPr="00B0283A" w:rsidRDefault="00565DA2" w:rsidP="00725457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B0283A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565DA2" w14:paraId="79BA054C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F7974EC" w14:textId="2AF0A808" w:rsidR="00565DA2" w:rsidRDefault="00565DA2" w:rsidP="00725457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71877CC4" w14:textId="6D6AF8CB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5CA4EEE" w14:textId="3BD7854C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D42F7AB" w14:textId="562190B2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D245B06" w14:textId="60B8DF91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36C4D16B" w14:textId="6BD941ED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37A2C05A" w14:textId="402F20BD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</w:t>
                  </w:r>
                </w:p>
              </w:tc>
            </w:tr>
            <w:tr w:rsidR="00565DA2" w14:paraId="50A755FD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06A352F" w14:textId="2443076D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35874097" w14:textId="73ABD854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0C5A5B8" w14:textId="154DDAED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973348C" w14:textId="7E085C64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3B3BB3F" w14:textId="5DD73641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123384E" w14:textId="2C31DFA9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0F33C8B4" w14:textId="077EAA35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9</w:t>
                  </w:r>
                </w:p>
              </w:tc>
            </w:tr>
            <w:tr w:rsidR="00565DA2" w14:paraId="2781EB03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3E9AB861" w14:textId="3D690BF1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50A0498A" w14:textId="3B9AFB51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03206FB" w14:textId="2677ACB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A42887B" w14:textId="528132F2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57A7A20" w14:textId="406CA8F9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6ABF43E" w14:textId="63E87F09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7DC5C776" w14:textId="3E2C8F12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16</w:t>
                  </w:r>
                </w:p>
              </w:tc>
            </w:tr>
            <w:tr w:rsidR="00565DA2" w14:paraId="737F901D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3E21905B" w14:textId="12FA8330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17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8ABCABA" w14:textId="0000BB5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18D08FA" w14:textId="0769C3C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A9E3CA1" w14:textId="2227CA1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388D637" w14:textId="3F5D4BBB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38EBAD8" w14:textId="22E79E9B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25A2D985" w14:textId="15E72332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23</w:t>
                  </w:r>
                </w:p>
              </w:tc>
            </w:tr>
            <w:tr w:rsidR="00565DA2" w14:paraId="78A90D11" w14:textId="77777777" w:rsidTr="00B0283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FC8AFB4" w14:textId="673364BE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24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109804E" w14:textId="41E57011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48C0A2C" w14:textId="06B63E56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B6F3205" w14:textId="55353241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3DEC35B" w14:textId="4690DAA4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3F95639" w14:textId="05769333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0F6D8C39" w14:textId="7A6600E8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30</w:t>
                  </w:r>
                </w:p>
              </w:tc>
            </w:tr>
            <w:tr w:rsidR="00565DA2" w14:paraId="783AA426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6409F716" w14:textId="41DBC9A6" w:rsidR="00565DA2" w:rsidRPr="00B0283A" w:rsidRDefault="00565DA2" w:rsidP="00725457">
                  <w:pPr>
                    <w:rPr>
                      <w:color w:val="0B9247"/>
                    </w:rPr>
                  </w:pPr>
                  <w:r w:rsidRPr="00B0283A">
                    <w:rPr>
                      <w:color w:val="0B9247"/>
                    </w:rPr>
                    <w:t>31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D590339" w14:textId="7777777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0ADD98B2" w14:textId="7777777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237A939" w14:textId="7777777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C63D143" w14:textId="7777777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C5FE45B" w14:textId="77777777" w:rsidR="00565DA2" w:rsidRDefault="00565DA2" w:rsidP="0072545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05C88247" w14:textId="77777777" w:rsidR="00565DA2" w:rsidRDefault="00565DA2" w:rsidP="00725457"/>
              </w:tc>
            </w:tr>
          </w:tbl>
          <w:p w14:paraId="08674562" w14:textId="63DED200" w:rsidR="00565DA2" w:rsidRPr="00B21C0C" w:rsidRDefault="00565DA2" w:rsidP="00725457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CDD6BFB" w14:textId="717E2C84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01 e 02</w:t>
            </w:r>
          </w:p>
        </w:tc>
        <w:tc>
          <w:tcPr>
            <w:tcW w:w="5935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558482E7" w14:textId="19F68EC1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– feriado e emenda – Dia do Trabalho</w:t>
            </w:r>
          </w:p>
        </w:tc>
      </w:tr>
      <w:tr w:rsidR="00565DA2" w:rsidRPr="00CE3FE3" w14:paraId="2AA847C2" w14:textId="77777777" w:rsidTr="00725457">
        <w:trPr>
          <w:trHeight w:val="866"/>
        </w:trPr>
        <w:tc>
          <w:tcPr>
            <w:tcW w:w="3958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018009D6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80616F5" w14:textId="4CA8490F" w:rsidR="00565DA2" w:rsidRPr="00B74514" w:rsidRDefault="00565DA2" w:rsidP="00725457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13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AB8209" w14:textId="0795DCFA" w:rsidR="00565DA2" w:rsidRPr="00B74514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de trancamento de matrículas de cursos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, exceto para alunos </w:t>
            </w:r>
            <w:r w:rsidRPr="00B74514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(Art. 31 - §3º)</w:t>
            </w:r>
          </w:p>
        </w:tc>
      </w:tr>
      <w:tr w:rsidR="00565DA2" w:rsidRPr="00CE3FE3" w14:paraId="21084514" w14:textId="77777777" w:rsidTr="00725457">
        <w:trPr>
          <w:trHeight w:val="20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4D5AD51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466B15C" w14:textId="2910C563" w:rsidR="00565DA2" w:rsidRPr="00F14EC7" w:rsidRDefault="00565DA2" w:rsidP="00725457">
            <w:pPr>
              <w:spacing w:before="20" w:after="20"/>
              <w:jc w:val="center"/>
              <w:rPr>
                <w:rFonts w:ascii="Verdana" w:hAnsi="Verdana"/>
                <w:sz w:val="14"/>
                <w:szCs w:val="14"/>
                <w:lang w:val="pt-BR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52AF1011" w14:textId="1B4B0BCF" w:rsidR="00565DA2" w:rsidRPr="00F14EC7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</w:p>
        </w:tc>
      </w:tr>
      <w:tr w:rsidR="00565DA2" w:rsidRPr="00CE3FE3" w14:paraId="3536D095" w14:textId="77777777" w:rsidTr="00725457">
        <w:trPr>
          <w:trHeight w:val="431"/>
        </w:trPr>
        <w:tc>
          <w:tcPr>
            <w:tcW w:w="3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DA5E6C" w14:textId="77777777" w:rsidR="00565DA2" w:rsidRPr="00E5151A" w:rsidRDefault="00565DA2" w:rsidP="00725457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16517EC" w14:textId="77777777" w:rsidR="00565DA2" w:rsidRDefault="00565DA2" w:rsidP="00725457">
            <w:pPr>
              <w:spacing w:before="20" w:after="20"/>
              <w:jc w:val="center"/>
              <w:rPr>
                <w:rFonts w:ascii="Verdana" w:hAnsi="Verdana"/>
                <w:sz w:val="14"/>
                <w:szCs w:val="14"/>
                <w:lang w:val="pt-BR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858B" w14:textId="77777777" w:rsidR="00565DA2" w:rsidRPr="005A1F26" w:rsidRDefault="00565DA2" w:rsidP="00725457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</w:p>
        </w:tc>
      </w:tr>
    </w:tbl>
    <w:p w14:paraId="1C2AE19B" w14:textId="77777777" w:rsidR="003A465E" w:rsidRPr="003A465E" w:rsidRDefault="003A465E" w:rsidP="003A465E">
      <w:pPr>
        <w:rPr>
          <w:lang w:val="pt-BR"/>
        </w:rPr>
      </w:pPr>
    </w:p>
    <w:p w14:paraId="70A698C4" w14:textId="77777777" w:rsidR="003A465E" w:rsidRPr="003A465E" w:rsidRDefault="003A465E" w:rsidP="003A465E">
      <w:pPr>
        <w:rPr>
          <w:lang w:val="pt-BR"/>
        </w:rPr>
      </w:pPr>
    </w:p>
    <w:p w14:paraId="1CD6E026" w14:textId="77777777" w:rsidR="003A465E" w:rsidRPr="003A465E" w:rsidRDefault="003A465E" w:rsidP="003A465E">
      <w:pPr>
        <w:rPr>
          <w:lang w:val="pt-BR"/>
        </w:rPr>
      </w:pPr>
    </w:p>
    <w:tbl>
      <w:tblPr>
        <w:tblpPr w:leftFromText="141" w:rightFromText="141" w:vertAnchor="page" w:horzAnchor="margin" w:tblpY="1208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612"/>
        <w:gridCol w:w="522"/>
        <w:gridCol w:w="91"/>
        <w:gridCol w:w="614"/>
        <w:gridCol w:w="2119"/>
        <w:gridCol w:w="720"/>
        <w:gridCol w:w="1418"/>
        <w:gridCol w:w="4517"/>
      </w:tblGrid>
      <w:tr w:rsidR="00B74514" w:rsidRPr="00E5151A" w14:paraId="2C918D65" w14:textId="77777777" w:rsidTr="00F10DA8">
        <w:trPr>
          <w:trHeight w:hRule="exact" w:val="72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7198997C" w14:textId="77777777" w:rsidR="00B74514" w:rsidRPr="00E5151A" w:rsidRDefault="00B74514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06451101" w14:textId="77777777" w:rsidR="00B74514" w:rsidRPr="00E5151A" w:rsidRDefault="00B74514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22A9F6A8" w14:textId="77777777" w:rsidR="00B74514" w:rsidRPr="00E5151A" w:rsidRDefault="00B74514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6D6853B6" w14:textId="77777777" w:rsidR="00B74514" w:rsidRPr="00E5151A" w:rsidRDefault="00B74514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j</w:t>
            </w: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unh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56604E4C" w14:textId="77777777" w:rsidR="00B74514" w:rsidRPr="00E5151A" w:rsidRDefault="00B74514" w:rsidP="00F10DA8">
            <w:pPr>
              <w:rPr>
                <w:sz w:val="48"/>
                <w:szCs w:val="48"/>
                <w:lang w:val="pt-BR"/>
              </w:rPr>
            </w:pPr>
            <w:r w:rsidRPr="00822315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C00000"/>
              <w:right w:val="nil"/>
            </w:tcBorders>
            <w:vAlign w:val="center"/>
          </w:tcPr>
          <w:p w14:paraId="47A8AA14" w14:textId="77777777" w:rsidR="00B74514" w:rsidRPr="004C3C24" w:rsidRDefault="00B74514" w:rsidP="00F10DA8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B74514" w:rsidRPr="00CE3FE3" w14:paraId="28570178" w14:textId="77777777" w:rsidTr="00F10DA8">
        <w:trPr>
          <w:trHeight w:val="20"/>
        </w:trPr>
        <w:tc>
          <w:tcPr>
            <w:tcW w:w="3958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B74514" w14:paraId="1776D37B" w14:textId="77777777" w:rsidTr="00A42D7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6EA2425" w14:textId="77777777" w:rsidR="00B74514" w:rsidRPr="00822315" w:rsidRDefault="00B74514" w:rsidP="00F10DA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F799215" w14:textId="77777777" w:rsidR="00B74514" w:rsidRPr="00822315" w:rsidRDefault="00B74514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5E60606" w14:textId="77777777" w:rsidR="00B74514" w:rsidRPr="00822315" w:rsidRDefault="00B74514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481D837" w14:textId="77777777" w:rsidR="00B74514" w:rsidRPr="00822315" w:rsidRDefault="00B74514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4508D20" w14:textId="77777777" w:rsidR="00B74514" w:rsidRPr="00822315" w:rsidRDefault="00B74514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142C19D" w14:textId="77777777" w:rsidR="00B74514" w:rsidRPr="00822315" w:rsidRDefault="00B74514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90A9EB2" w14:textId="77777777" w:rsidR="00B74514" w:rsidRPr="00822315" w:rsidRDefault="00B74514" w:rsidP="00F10DA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B74514" w14:paraId="160A68F4" w14:textId="77777777" w:rsidTr="00A42D7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49BCDBB" w14:textId="77777777" w:rsidR="00B74514" w:rsidRDefault="00B74514" w:rsidP="00F10DA8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83053AE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106FE65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45A4DC5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776659AD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2C8B3D42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4B9C6BE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6</w:t>
                  </w:r>
                </w:p>
              </w:tc>
            </w:tr>
            <w:tr w:rsidR="00B74514" w14:paraId="41509F19" w14:textId="77777777" w:rsidTr="00A42D7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28690AEB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60D4AEA3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A3C982D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1A6E4F1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AA9CF49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F820646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7A3794B3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13</w:t>
                  </w:r>
                </w:p>
              </w:tc>
            </w:tr>
            <w:tr w:rsidR="00B74514" w14:paraId="37F6A90B" w14:textId="77777777" w:rsidTr="00A42D7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CF45687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54A847B7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6D42D0B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4D0D89D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B12BBCC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8BB8D3A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6E25B752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20</w:t>
                  </w:r>
                </w:p>
              </w:tc>
            </w:tr>
            <w:tr w:rsidR="00B74514" w14:paraId="2B857F6D" w14:textId="77777777" w:rsidTr="006355E0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CBFE656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38F434D4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B9B7CB7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70C27D5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8610ECA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E813141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CFCFCF" w:themeFill="background2" w:themeFillShade="E6"/>
                </w:tcPr>
                <w:p w14:paraId="5D4B443B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27</w:t>
                  </w:r>
                </w:p>
              </w:tc>
            </w:tr>
            <w:tr w:rsidR="00B74514" w14:paraId="40638CB5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3B7632F8" w14:textId="77777777" w:rsidR="00B74514" w:rsidRPr="00822315" w:rsidRDefault="00B74514" w:rsidP="00F10DA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408E1AAD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6A23CBC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900C2A0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D375528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ECAC1FC" w14:textId="77777777" w:rsidR="00B74514" w:rsidRDefault="00B74514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4380D476" w14:textId="77777777" w:rsidR="00B74514" w:rsidRDefault="00B74514" w:rsidP="00F10DA8"/>
              </w:tc>
            </w:tr>
          </w:tbl>
          <w:p w14:paraId="4619CD6D" w14:textId="77777777" w:rsidR="00B74514" w:rsidRPr="00B21C0C" w:rsidRDefault="00B74514" w:rsidP="00F10DA8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6EAA7FC" w14:textId="77777777" w:rsidR="00B74514" w:rsidRPr="00B74514" w:rsidRDefault="00B74514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04 a 06</w:t>
            </w:r>
          </w:p>
        </w:tc>
        <w:tc>
          <w:tcPr>
            <w:tcW w:w="5935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533B6322" w14:textId="77777777" w:rsidR="00B74514" w:rsidRPr="00B74514" w:rsidRDefault="00B74514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Não haverá aula – feriado e emenda – Corpus Christi</w:t>
            </w:r>
          </w:p>
        </w:tc>
      </w:tr>
      <w:tr w:rsidR="00B74514" w:rsidRPr="00CE3FE3" w14:paraId="414BFA42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2CE02493" w14:textId="77777777" w:rsidR="00B74514" w:rsidRPr="00E5151A" w:rsidRDefault="00B74514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DE7D5EC" w14:textId="77777777" w:rsidR="00B74514" w:rsidRPr="00B74514" w:rsidRDefault="00B74514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08 a 20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069341" w14:textId="77777777" w:rsidR="00B74514" w:rsidRPr="00B74514" w:rsidRDefault="00B74514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Período para aplicação de exame de rendimento de línguas estrangeiras (Art. 86 - §1º Inciso II)</w:t>
            </w:r>
          </w:p>
        </w:tc>
      </w:tr>
      <w:tr w:rsidR="00B74514" w:rsidRPr="00CE3FE3" w14:paraId="78109ABC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ACC810F" w14:textId="77777777" w:rsidR="00B74514" w:rsidRPr="00E5151A" w:rsidRDefault="00B74514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27FD013" w14:textId="77777777" w:rsidR="00B74514" w:rsidRPr="00B74514" w:rsidRDefault="00B74514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13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6C5E4882" w14:textId="77777777" w:rsidR="00B74514" w:rsidRPr="00B74514" w:rsidRDefault="00B74514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Avaliações presenciais do CST em Gestão Empresarial - EaD - P2</w:t>
            </w:r>
          </w:p>
        </w:tc>
      </w:tr>
      <w:tr w:rsidR="00565DA2" w:rsidRPr="00CE3FE3" w14:paraId="215FC153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64DC6E6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0D42E29" w14:textId="577F1247" w:rsidR="00565DA2" w:rsidRPr="00725457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FBB51C" w14:textId="36A18199" w:rsidR="00565DA2" w:rsidRPr="00725457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>Previsão d</w:t>
            </w:r>
            <w:r w:rsidR="00725457">
              <w:rPr>
                <w:rFonts w:ascii="Verdana" w:hAnsi="Verdana"/>
                <w:sz w:val="16"/>
                <w:szCs w:val="16"/>
                <w:lang w:val="pt-BR"/>
              </w:rPr>
              <w:t>a realização d</w:t>
            </w: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 xml:space="preserve">o exame </w:t>
            </w:r>
            <w:r w:rsidR="00725457">
              <w:rPr>
                <w:rFonts w:ascii="Verdana" w:hAnsi="Verdana"/>
                <w:sz w:val="16"/>
                <w:szCs w:val="16"/>
                <w:lang w:val="pt-BR"/>
              </w:rPr>
              <w:t>-</w:t>
            </w:r>
            <w:r w:rsidRPr="00725457">
              <w:rPr>
                <w:rFonts w:ascii="Verdana" w:hAnsi="Verdana"/>
                <w:sz w:val="16"/>
                <w:szCs w:val="16"/>
                <w:lang w:val="pt-BR"/>
              </w:rPr>
              <w:t xml:space="preserve"> Vestibular do 2º semestre de 2026</w:t>
            </w:r>
          </w:p>
        </w:tc>
      </w:tr>
      <w:tr w:rsidR="00565DA2" w:rsidRPr="00CE3FE3" w14:paraId="3D1C20CB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00D13B6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0B9F8E0" w14:textId="77777777" w:rsidR="00565DA2" w:rsidRPr="00B74514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15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798D4EFC" w14:textId="77777777" w:rsidR="00565DA2" w:rsidRPr="00B74514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Avaliações presenciais do CST em Gestão Empresarial - EaD - P2 substitutiva</w:t>
            </w:r>
          </w:p>
        </w:tc>
      </w:tr>
      <w:tr w:rsidR="00565DA2" w:rsidRPr="00CE3FE3" w14:paraId="5C9A5A0E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7CBA56A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A95CE8A" w14:textId="39985C8D" w:rsidR="00565DA2" w:rsidRPr="00B74514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5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2167DD" w14:textId="2523729A" w:rsidR="00565DA2" w:rsidRPr="00B74514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Envio da chave aos professores para fechamento dos cursos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 xml:space="preserve">semestrais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presenciais no SIGA</w:t>
            </w:r>
          </w:p>
        </w:tc>
      </w:tr>
      <w:tr w:rsidR="00565DA2" w:rsidRPr="00CE3FE3" w14:paraId="0DDD13DB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6A66B576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14C6E20" w14:textId="4C35D5AA" w:rsidR="00565DA2" w:rsidRPr="00B74514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20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6C297792" w14:textId="4852B5F2" w:rsidR="00565DA2" w:rsidRPr="000C25F2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sz w:val="16"/>
                <w:szCs w:val="16"/>
                <w:lang w:val="pt-BR"/>
              </w:rPr>
              <w:t>Avaliações presenciais do CST em Gestão Empresarial - EaD - Prova final</w:t>
            </w:r>
          </w:p>
        </w:tc>
      </w:tr>
      <w:tr w:rsidR="00565DA2" w:rsidRPr="00CE3FE3" w14:paraId="5C26373A" w14:textId="77777777" w:rsidTr="00565DA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185498F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163B449" w14:textId="641DF9A4" w:rsidR="00565DA2" w:rsidRPr="00B74514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20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083D58" w14:textId="0360A1D5" w:rsidR="00565DA2" w:rsidRPr="00B74514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9405E4">
              <w:rPr>
                <w:rFonts w:ascii="Verdana" w:hAnsi="Verdana"/>
                <w:sz w:val="16"/>
                <w:szCs w:val="16"/>
                <w:lang w:val="pt-BR"/>
              </w:rPr>
              <w:t>Prazo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Pr="009405E4">
              <w:rPr>
                <w:rFonts w:ascii="Verdana" w:hAnsi="Verdana"/>
                <w:sz w:val="16"/>
                <w:szCs w:val="16"/>
                <w:lang w:val="pt-BR"/>
              </w:rPr>
              <w:t>para entrega de médias finais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Pr="009405E4">
              <w:rPr>
                <w:rFonts w:ascii="Verdana" w:hAnsi="Verdana"/>
                <w:sz w:val="16"/>
                <w:szCs w:val="16"/>
                <w:lang w:val="pt-BR"/>
              </w:rPr>
              <w:t xml:space="preserve">de cursos </w:t>
            </w:r>
            <w:r w:rsidRPr="000F6DBB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="000C25F2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0C25F2" w:rsidRPr="000C25F2">
              <w:rPr>
                <w:rFonts w:ascii="Verdana" w:hAnsi="Verdana"/>
                <w:sz w:val="16"/>
                <w:szCs w:val="16"/>
                <w:lang w:val="pt-BR"/>
              </w:rPr>
              <w:t>presenciais</w:t>
            </w:r>
          </w:p>
        </w:tc>
      </w:tr>
      <w:tr w:rsidR="00565DA2" w:rsidRPr="00CE3FE3" w14:paraId="58EAF84D" w14:textId="77777777" w:rsidTr="000C25F2">
        <w:trPr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B22EBE0" w14:textId="77777777" w:rsidR="00565DA2" w:rsidRPr="00E5151A" w:rsidRDefault="00565DA2" w:rsidP="00565DA2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5BFF24E" w14:textId="77677773" w:rsidR="00565DA2" w:rsidRPr="00B74514" w:rsidRDefault="00565DA2" w:rsidP="00565DA2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2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a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24</w:t>
            </w:r>
          </w:p>
        </w:tc>
        <w:tc>
          <w:tcPr>
            <w:tcW w:w="5935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2FBF4C9D" w14:textId="7F3E4A4C" w:rsidR="00565DA2" w:rsidRPr="00B74514" w:rsidRDefault="00565DA2" w:rsidP="00565DA2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Período para solicitar revisão da média final de cursos </w:t>
            </w:r>
            <w:r w:rsidRPr="000F6DBB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="000C25F2">
              <w:rPr>
                <w:rFonts w:ascii="Verdana" w:hAnsi="Verdana"/>
                <w:sz w:val="16"/>
                <w:szCs w:val="16"/>
                <w:lang w:val="pt-BR"/>
              </w:rPr>
              <w:t xml:space="preserve">presenciais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via SIGA (Art. 38 – Parágrafo único)</w:t>
            </w:r>
          </w:p>
        </w:tc>
      </w:tr>
      <w:tr w:rsidR="000C25F2" w:rsidRPr="00CE3FE3" w14:paraId="37393C1A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70773159" w14:textId="0F2EDE9A" w:rsidR="000C25F2" w:rsidRPr="000C25F2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23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AD1CDE" w14:textId="141E8613" w:rsidR="000C25F2" w:rsidRPr="000C25F2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para entrega de médias finais do CST em Gestão Empresarial - EaD</w:t>
            </w:r>
          </w:p>
        </w:tc>
      </w:tr>
      <w:tr w:rsidR="000C25F2" w:rsidRPr="00CE3FE3" w14:paraId="301E2F94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2AF7AFD1" w14:textId="720A80C2" w:rsidR="000C25F2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 a 26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7B20B073" w14:textId="4BF17E45" w:rsidR="000C25F2" w:rsidRPr="009405E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Período para solicitar revisão da média final do CST em Gestão Empresarial - EaD via SIGA (Art. 38 - Parágrafo único)</w:t>
            </w:r>
          </w:p>
        </w:tc>
      </w:tr>
      <w:tr w:rsidR="000C25F2" w:rsidRPr="00CE3FE3" w14:paraId="1396F69A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0A4E7AE8" w14:textId="01425FC3" w:rsidR="000C25F2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25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a 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CDC1F6" w14:textId="4DE8013E" w:rsidR="000C25F2" w:rsidRPr="009405E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Divulgação 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dos 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resultados de revisão da média final de cursos </w:t>
            </w:r>
            <w:r w:rsidRPr="000F6DBB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semestrais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presenciais 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via SIGA (Art. 38 – Parágrafo único)</w:t>
            </w:r>
          </w:p>
        </w:tc>
      </w:tr>
      <w:tr w:rsidR="000C25F2" w:rsidRPr="00CE3FE3" w14:paraId="4F6211DA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3DCF55DD" w14:textId="62D471CF" w:rsidR="000C25F2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 a 30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561DC6D7" w14:textId="0A85FC3B" w:rsidR="000C25F2" w:rsidRPr="009405E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Divulgação dos resultados de revisão da média final do CST em Gestão Empresarial – EaD via SIGA (Art. 38 – Parágrafo único)</w:t>
            </w:r>
          </w:p>
        </w:tc>
      </w:tr>
      <w:tr w:rsidR="000C25F2" w:rsidRPr="00CE3FE3" w14:paraId="0AF23231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266C771E" w14:textId="0D7EFDBD" w:rsidR="000C25F2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228FC5" w14:textId="298D8BDA" w:rsidR="000C25F2" w:rsidRPr="009405E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para entrega d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e 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conteúdos programáticos e </w:t>
            </w:r>
            <w:r w:rsidRPr="00174761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frequência </w:t>
            </w:r>
            <w:r w:rsidRPr="009405E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de cursos </w:t>
            </w:r>
            <w:r w:rsidRPr="000F6DBB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semestrais</w:t>
            </w:r>
          </w:p>
        </w:tc>
      </w:tr>
      <w:tr w:rsidR="000C25F2" w:rsidRPr="00CE3FE3" w14:paraId="1683D779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407E9F16" w14:textId="77777777" w:rsidR="000C25F2" w:rsidRPr="00B74514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54A9F0B3" w14:textId="3E6278E5" w:rsidR="000C25F2" w:rsidRPr="00B7451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</w:t>
            </w: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para fechamento das disciplinas no SIGA dos cursos </w:t>
            </w:r>
            <w:r w:rsidRPr="00B74514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semestrais</w:t>
            </w:r>
          </w:p>
        </w:tc>
      </w:tr>
      <w:tr w:rsidR="000C25F2" w:rsidRPr="00CE3FE3" w14:paraId="50D16D56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5AEE0BA1" w14:textId="77777777" w:rsidR="000C25F2" w:rsidRPr="00B74514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41150C" w14:textId="77777777" w:rsidR="000C25F2" w:rsidRPr="00B7451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Término das aulas do 1º Semestre Letivo de 2026</w:t>
            </w:r>
          </w:p>
        </w:tc>
      </w:tr>
      <w:tr w:rsidR="000C25F2" w:rsidRPr="00CE3FE3" w14:paraId="0BA7EECF" w14:textId="77777777" w:rsidTr="000C25F2">
        <w:trPr>
          <w:trHeight w:val="28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0D5C5F60" w14:textId="69F5AB7C" w:rsidR="000C25F2" w:rsidRPr="00B74514" w:rsidRDefault="000C25F2" w:rsidP="000C25F2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29 e 30</w:t>
            </w:r>
          </w:p>
        </w:tc>
        <w:tc>
          <w:tcPr>
            <w:tcW w:w="9479" w:type="dxa"/>
            <w:gridSpan w:val="6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2BC3A544" w14:textId="23D31DDF" w:rsidR="000C25F2" w:rsidRPr="00B74514" w:rsidRDefault="000C25F2" w:rsidP="000C25F2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Inscrição para exames finais de cursos semestrais presenciais (Art. 34)</w:t>
            </w:r>
          </w:p>
        </w:tc>
      </w:tr>
    </w:tbl>
    <w:p w14:paraId="6F8B8AEB" w14:textId="77777777" w:rsidR="004128DB" w:rsidRDefault="004128DB" w:rsidP="004128DB">
      <w:pPr>
        <w:pStyle w:val="SemEspaamento"/>
        <w:rPr>
          <w:lang w:val="pt-BR"/>
        </w:rPr>
      </w:pPr>
    </w:p>
    <w:p w14:paraId="269588A9" w14:textId="77777777" w:rsidR="00277DF6" w:rsidRDefault="00277DF6" w:rsidP="004128DB">
      <w:pPr>
        <w:pStyle w:val="SemEspaamento"/>
        <w:rPr>
          <w:lang w:val="pt-BR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520"/>
        <w:gridCol w:w="473"/>
        <w:gridCol w:w="47"/>
        <w:gridCol w:w="520"/>
        <w:gridCol w:w="2398"/>
        <w:gridCol w:w="720"/>
        <w:gridCol w:w="5812"/>
        <w:gridCol w:w="124"/>
        <w:gridCol w:w="17"/>
      </w:tblGrid>
      <w:tr w:rsidR="004128DB" w:rsidRPr="00E5151A" w14:paraId="6EB65163" w14:textId="77777777" w:rsidTr="000C25F2">
        <w:trPr>
          <w:gridAfter w:val="1"/>
          <w:wAfter w:w="17" w:type="dxa"/>
          <w:trHeight w:hRule="exact" w:val="7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575D3CCD" w14:textId="77777777" w:rsidR="004128DB" w:rsidRPr="00E5151A" w:rsidRDefault="004128DB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2EF25FD0" w14:textId="77777777" w:rsidR="004128DB" w:rsidRPr="00E5151A" w:rsidRDefault="004128DB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23527226" w14:textId="77777777" w:rsidR="004128DB" w:rsidRPr="00E5151A" w:rsidRDefault="004128DB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2CF1EF80" w14:textId="11B63E26" w:rsidR="004128DB" w:rsidRPr="00E5151A" w:rsidRDefault="00277DF6" w:rsidP="0069767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julh</w:t>
            </w:r>
            <w:r w:rsidR="004128DB"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6656" w:type="dxa"/>
            <w:gridSpan w:val="3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587DD738" w14:textId="77777777" w:rsidR="004128DB" w:rsidRPr="00E5151A" w:rsidRDefault="004128DB" w:rsidP="00697678">
            <w:pPr>
              <w:rPr>
                <w:sz w:val="48"/>
                <w:szCs w:val="48"/>
                <w:lang w:val="pt-BR"/>
              </w:rPr>
            </w:pPr>
            <w:r w:rsidRPr="00822315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</w:tr>
      <w:tr w:rsidR="005A1798" w:rsidRPr="00442508" w14:paraId="46FEB142" w14:textId="77777777" w:rsidTr="000C25F2">
        <w:trPr>
          <w:gridAfter w:val="1"/>
          <w:wAfter w:w="17" w:type="dxa"/>
          <w:trHeight w:val="199"/>
        </w:trPr>
        <w:tc>
          <w:tcPr>
            <w:tcW w:w="3958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5A1798" w14:paraId="2CBE8844" w14:textId="77777777" w:rsidTr="006976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35D3F32" w14:textId="77777777" w:rsidR="005A1798" w:rsidRPr="00822315" w:rsidRDefault="005A1798" w:rsidP="005A179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B4E414D" w14:textId="77777777" w:rsidR="005A1798" w:rsidRPr="00822315" w:rsidRDefault="005A1798" w:rsidP="005A179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42BDC2C" w14:textId="77777777" w:rsidR="005A1798" w:rsidRPr="00822315" w:rsidRDefault="005A1798" w:rsidP="005A179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1AA5C7A" w14:textId="77777777" w:rsidR="005A1798" w:rsidRPr="00822315" w:rsidRDefault="005A1798" w:rsidP="005A179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FAA7BA6" w14:textId="77777777" w:rsidR="005A1798" w:rsidRPr="00822315" w:rsidRDefault="005A1798" w:rsidP="005A179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822315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A568C82" w14:textId="77777777" w:rsidR="005A1798" w:rsidRPr="00822315" w:rsidRDefault="005A1798" w:rsidP="005A179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5594525" w14:textId="77777777" w:rsidR="005A1798" w:rsidRPr="00822315" w:rsidRDefault="005A1798" w:rsidP="005A179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822315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5A1798" w14:paraId="770BA763" w14:textId="77777777" w:rsidTr="005707A3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247E5ACB" w14:textId="36B0E144" w:rsidR="005A1798" w:rsidRDefault="005A1798" w:rsidP="005A1798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1E6DD92B" w14:textId="3ABECD89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730FBAB" w14:textId="44DFE6D2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D33C00A" w14:textId="622814BF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55B0F48" w14:textId="0B35C98A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1661A39" w14:textId="65F3AD34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CFCFCF" w:themeFill="background2" w:themeFillShade="E6"/>
                </w:tcPr>
                <w:p w14:paraId="4508A0BF" w14:textId="08907AA9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4</w:t>
                  </w:r>
                </w:p>
              </w:tc>
            </w:tr>
            <w:tr w:rsidR="005A1798" w14:paraId="39BD12ED" w14:textId="77777777" w:rsidTr="00822315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15216AC4" w14:textId="06A93195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3E09A6F6" w14:textId="5F47B4D2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3570955" w14:textId="1C004536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D0DACD1" w14:textId="33F27EDB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60AB8479" w14:textId="0449C39A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2F05F8CA" w14:textId="17F4767C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B6DADE" w:themeFill="accent3" w:themeFillTint="66"/>
                </w:tcPr>
                <w:p w14:paraId="13262744" w14:textId="70397D75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11</w:t>
                  </w:r>
                </w:p>
              </w:tc>
            </w:tr>
            <w:tr w:rsidR="005A1798" w14:paraId="40AD9A63" w14:textId="77777777" w:rsidTr="00822315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258BE2EB" w14:textId="4EB62042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028D1C87" w14:textId="73A91D47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7A8C21A2" w14:textId="4148EE87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6CF345B4" w14:textId="081E9491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4BC5F2EA" w14:textId="71853B78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0404E3D6" w14:textId="2C150E83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B6DADE" w:themeFill="accent3" w:themeFillTint="66"/>
                </w:tcPr>
                <w:p w14:paraId="4AA540A3" w14:textId="230127E2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18</w:t>
                  </w:r>
                </w:p>
              </w:tc>
            </w:tr>
            <w:tr w:rsidR="005A1798" w14:paraId="3BEA6C46" w14:textId="77777777" w:rsidTr="00822315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F089464" w14:textId="71EAB864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6731A4A8" w14:textId="1A38CC3C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7686A32F" w14:textId="643EDEEB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262F4055" w14:textId="61672C5D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7DC3B2E6" w14:textId="67DCF52A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B6DADE" w:themeFill="accent3" w:themeFillTint="66"/>
                </w:tcPr>
                <w:p w14:paraId="57B32055" w14:textId="449D93B0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B6DADE" w:themeFill="accent3" w:themeFillTint="66"/>
                </w:tcPr>
                <w:p w14:paraId="0DEC439C" w14:textId="2E5ED59C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25</w:t>
                  </w:r>
                </w:p>
              </w:tc>
            </w:tr>
            <w:tr w:rsidR="005A1798" w14:paraId="38683A96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30E8539D" w14:textId="37B58090" w:rsidR="005A1798" w:rsidRPr="00822315" w:rsidRDefault="005A1798" w:rsidP="005A1798">
                  <w:pPr>
                    <w:rPr>
                      <w:color w:val="0B9247"/>
                    </w:rPr>
                  </w:pPr>
                  <w:r w:rsidRPr="00822315">
                    <w:rPr>
                      <w:color w:val="0B9247"/>
                    </w:rP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  <w:shd w:val="clear" w:color="auto" w:fill="CFCFCF" w:themeFill="background2" w:themeFillShade="E6"/>
                </w:tcPr>
                <w:p w14:paraId="5BDC7EE2" w14:textId="4BFEECF9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4FC7D91" w14:textId="64B10398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569F8DE" w14:textId="3FF2DCC3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D7D4AA4" w14:textId="5F0AE150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AA5684C" w14:textId="29DA5401" w:rsidR="005A1798" w:rsidRDefault="005A1798" w:rsidP="005A179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269EE29C" w14:textId="77777777" w:rsidR="005A1798" w:rsidRDefault="005A1798" w:rsidP="005A1798"/>
              </w:tc>
            </w:tr>
          </w:tbl>
          <w:p w14:paraId="2B48808A" w14:textId="0EF5FD17" w:rsidR="005A1798" w:rsidRPr="00B21C0C" w:rsidRDefault="005A1798" w:rsidP="005A1798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777F013" w14:textId="630D7961" w:rsidR="005A1798" w:rsidRPr="00454CB2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2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a 08</w:t>
            </w:r>
          </w:p>
        </w:tc>
        <w:tc>
          <w:tcPr>
            <w:tcW w:w="5936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6F41B662" w14:textId="16F65921" w:rsidR="005A1798" w:rsidRPr="00454CB2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Período de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 xml:space="preserve">aplicação e correção de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exames finais de cursos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 xml:space="preserve">presencias 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(Art. 34)</w:t>
            </w:r>
          </w:p>
        </w:tc>
      </w:tr>
      <w:tr w:rsidR="005A1798" w:rsidRPr="00442508" w14:paraId="5E4EAF60" w14:textId="77777777" w:rsidTr="000C25F2">
        <w:trPr>
          <w:gridAfter w:val="1"/>
          <w:wAfter w:w="17" w:type="dxa"/>
          <w:trHeight w:val="321"/>
        </w:trPr>
        <w:tc>
          <w:tcPr>
            <w:tcW w:w="395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34AA1D4C" w14:textId="77777777" w:rsidR="005A1798" w:rsidRPr="00822315" w:rsidRDefault="005A1798" w:rsidP="005A1798">
            <w:pPr>
              <w:rPr>
                <w:color w:val="0B9247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D32C459" w14:textId="03C60722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8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A37F13" w14:textId="5F0C430B" w:rsidR="005A1798" w:rsidRPr="00B74514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para erratas de cursos </w:t>
            </w:r>
            <w:r w:rsidRPr="00B74514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(Art. 37 - §1º)</w:t>
            </w:r>
          </w:p>
        </w:tc>
      </w:tr>
      <w:tr w:rsidR="005A1798" w:rsidRPr="00442508" w14:paraId="5611FE01" w14:textId="77777777" w:rsidTr="000C25F2">
        <w:trPr>
          <w:gridAfter w:val="1"/>
          <w:wAfter w:w="17" w:type="dxa"/>
          <w:trHeight w:val="472"/>
        </w:trPr>
        <w:tc>
          <w:tcPr>
            <w:tcW w:w="395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1A166BAD" w14:textId="77777777" w:rsidR="005A1798" w:rsidRPr="00822315" w:rsidRDefault="005A1798" w:rsidP="005A1798">
            <w:pPr>
              <w:rPr>
                <w:color w:val="0B9247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92D9546" w14:textId="7474F6D4" w:rsidR="005A1798" w:rsidRPr="00454CB2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09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14C49EEF" w14:textId="462E0A31" w:rsidR="005A1798" w:rsidRPr="00454CB2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Feriado – Revolução Constitucionalista</w:t>
            </w:r>
          </w:p>
        </w:tc>
      </w:tr>
      <w:tr w:rsidR="005A1798" w:rsidRPr="00442508" w14:paraId="646B5BDA" w14:textId="77777777" w:rsidTr="000C25F2">
        <w:trPr>
          <w:gridAfter w:val="1"/>
          <w:wAfter w:w="17" w:type="dxa"/>
          <w:trHeight w:val="214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377E01A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8DD0C55" w14:textId="6F49D848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10 a 25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2EC5E8" w14:textId="7EFB443A" w:rsidR="005A1798" w:rsidRPr="00B74514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Período de Recesso</w:t>
            </w:r>
          </w:p>
        </w:tc>
      </w:tr>
      <w:tr w:rsidR="005A1798" w:rsidRPr="00442508" w14:paraId="78A07439" w14:textId="77777777" w:rsidTr="000C25F2">
        <w:trPr>
          <w:gridAfter w:val="1"/>
          <w:wAfter w:w="17" w:type="dxa"/>
          <w:trHeight w:val="237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7BD5FD9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FFFFF" w:themeFill="background1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712EE7C" w14:textId="761F1E89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13 a 19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3DF0B" w14:textId="22E36296" w:rsidR="005A1798" w:rsidRPr="00B74514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>Período das inscrições para vagas remanescentes e transferências.</w:t>
            </w:r>
          </w:p>
        </w:tc>
      </w:tr>
      <w:tr w:rsidR="005A1798" w:rsidRPr="00442508" w14:paraId="67859658" w14:textId="77777777" w:rsidTr="000C25F2">
        <w:trPr>
          <w:gridAfter w:val="1"/>
          <w:wAfter w:w="17" w:type="dxa"/>
          <w:trHeight w:val="207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E9796A2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87A9C4B" w14:textId="0849CEDD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13 a 19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CAC21C" w14:textId="1291BADF" w:rsidR="005A1798" w:rsidRPr="00B74514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Rematrícula de alunos </w:t>
            </w:r>
            <w:r w:rsidRPr="001C25E7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 de cursos </w:t>
            </w:r>
            <w:r w:rsidRPr="001C25E7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semestrais</w:t>
            </w:r>
          </w:p>
        </w:tc>
      </w:tr>
      <w:tr w:rsidR="005A1798" w:rsidRPr="00442508" w14:paraId="19FE0532" w14:textId="77777777" w:rsidTr="00C268B2">
        <w:trPr>
          <w:gridAfter w:val="1"/>
          <w:wAfter w:w="17" w:type="dxa"/>
          <w:trHeight w:val="207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529F5EC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FFFFF" w:themeFill="background1"/>
            <w:tcMar>
              <w:top w:w="72" w:type="dxa"/>
              <w:left w:w="0" w:type="dxa"/>
              <w:bottom w:w="0" w:type="dxa"/>
              <w:right w:w="0" w:type="dxa"/>
            </w:tcMar>
          </w:tcPr>
          <w:p w14:paraId="75CC35F3" w14:textId="3ABF0797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E959A" w14:textId="4D92FF53" w:rsidR="005A1798" w:rsidRPr="001C25E7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Previsão de Classificação Geral e Convocação da 1ª Lista de Chamada – Vestibular do 2º semestre de 2026</w:t>
            </w:r>
          </w:p>
        </w:tc>
      </w:tr>
      <w:tr w:rsidR="005A1798" w:rsidRPr="00442508" w14:paraId="3C9DA163" w14:textId="77777777" w:rsidTr="00127836">
        <w:trPr>
          <w:gridAfter w:val="1"/>
          <w:wAfter w:w="17" w:type="dxa"/>
          <w:trHeight w:val="207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AD339D0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45D9D2E" w14:textId="0570A482" w:rsidR="005A1798" w:rsidRPr="00B74514" w:rsidRDefault="005A1798" w:rsidP="005A179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15 a 17</w:t>
            </w:r>
          </w:p>
        </w:tc>
        <w:tc>
          <w:tcPr>
            <w:tcW w:w="5936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63C588" w14:textId="4D63C77F" w:rsidR="005A1798" w:rsidRPr="001C25E7" w:rsidRDefault="005A1798" w:rsidP="005A179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Previsão de Matrícula da 1ª Chamada – Vestibular do 2º semestre de 2026</w:t>
            </w:r>
          </w:p>
        </w:tc>
      </w:tr>
      <w:tr w:rsidR="005A1798" w:rsidRPr="00442508" w14:paraId="0BC82A97" w14:textId="77777777" w:rsidTr="000C25F2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3984FA10" w14:textId="3ECCB483" w:rsidR="005A1798" w:rsidRPr="000C25F2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20</w:t>
            </w:r>
          </w:p>
        </w:tc>
        <w:tc>
          <w:tcPr>
            <w:tcW w:w="9638" w:type="dxa"/>
            <w:gridSpan w:val="7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3D79FC13" w14:textId="4E35D65D" w:rsidR="005A1798" w:rsidRPr="000C25F2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0C25F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SIGA envia e-mail aos alunos veteranos que não efetivaram rematrícula, para que declare interesse pelo trancamento ou cancelamento da sua matrícula (Art. 28)</w:t>
            </w:r>
          </w:p>
        </w:tc>
      </w:tr>
      <w:tr w:rsidR="005A1798" w:rsidRPr="00442508" w14:paraId="71A5807E" w14:textId="77777777" w:rsidTr="00415AF4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</w:tcPr>
          <w:p w14:paraId="3129E084" w14:textId="411D1842" w:rsidR="005A1798" w:rsidRPr="00E43869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21</w:t>
            </w:r>
          </w:p>
        </w:tc>
        <w:tc>
          <w:tcPr>
            <w:tcW w:w="9638" w:type="dxa"/>
            <w:gridSpan w:val="7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96FE46" w14:textId="14387D9C" w:rsidR="005A1798" w:rsidRPr="00E43869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de Divulgação e Convocação da 2ª Lista de Chamada – Vestibular do 2º semestre de 2026</w:t>
            </w:r>
          </w:p>
        </w:tc>
      </w:tr>
      <w:tr w:rsidR="005A1798" w:rsidRPr="00442508" w14:paraId="104B1E54" w14:textId="77777777" w:rsidTr="00565DA2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</w:tcPr>
          <w:p w14:paraId="1C3B58D5" w14:textId="43E91ADF" w:rsidR="005A1798" w:rsidRPr="00E43869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22 a 24</w:t>
            </w:r>
          </w:p>
        </w:tc>
        <w:tc>
          <w:tcPr>
            <w:tcW w:w="9638" w:type="dxa"/>
            <w:gridSpan w:val="7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04A385A8" w14:textId="60B8B56D" w:rsidR="005A1798" w:rsidRPr="00E43869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de Matrícula da 2ª Chamada – Vestibular do 2º semestre de 2026</w:t>
            </w:r>
          </w:p>
        </w:tc>
      </w:tr>
      <w:tr w:rsidR="005A1798" w:rsidRPr="00442508" w14:paraId="2F0BA95E" w14:textId="77777777" w:rsidTr="00415AF4">
        <w:trPr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</w:tcPr>
          <w:p w14:paraId="5D8D160A" w14:textId="5FC41995" w:rsidR="005A1798" w:rsidRPr="00B74514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565DA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</w:t>
            </w:r>
          </w:p>
        </w:tc>
        <w:tc>
          <w:tcPr>
            <w:tcW w:w="9638" w:type="dxa"/>
            <w:gridSpan w:val="7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288F3C" w14:textId="01164478" w:rsidR="005A1798" w:rsidRPr="00B74514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565DA2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Início do 2º Semestre de 2026</w:t>
            </w:r>
          </w:p>
        </w:tc>
      </w:tr>
      <w:tr w:rsidR="005A1798" w:rsidRPr="00442508" w14:paraId="6B3915D0" w14:textId="77777777" w:rsidTr="00565DA2">
        <w:trPr>
          <w:gridAfter w:val="2"/>
          <w:wAfter w:w="141" w:type="dxa"/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</w:tcPr>
          <w:p w14:paraId="3EFC1393" w14:textId="51A0581F" w:rsidR="005A1798" w:rsidRPr="00B74514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27 a 31</w:t>
            </w:r>
          </w:p>
        </w:tc>
        <w:tc>
          <w:tcPr>
            <w:tcW w:w="9497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69DD55FF" w14:textId="0F617023" w:rsidR="005A1798" w:rsidRPr="00B74514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Semana de Práticas e Atualização Pedagógica – 19ª SPAP</w:t>
            </w:r>
          </w:p>
        </w:tc>
      </w:tr>
      <w:tr w:rsidR="005A1798" w:rsidRPr="00442508" w14:paraId="4F62901A" w14:textId="77777777" w:rsidTr="00415AF4">
        <w:trPr>
          <w:gridAfter w:val="2"/>
          <w:wAfter w:w="141" w:type="dxa"/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</w:tcPr>
          <w:p w14:paraId="551977CB" w14:textId="7D53C797" w:rsidR="005A1798" w:rsidRPr="00E43869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28</w:t>
            </w:r>
          </w:p>
        </w:tc>
        <w:tc>
          <w:tcPr>
            <w:tcW w:w="9497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1590D8" w14:textId="356C57C4" w:rsidR="005A1798" w:rsidRPr="00E43869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de Divulgação e Convocação da 3ª Lista de Chamada – Vestibular do 2º semestre de 2026</w:t>
            </w:r>
          </w:p>
        </w:tc>
      </w:tr>
      <w:tr w:rsidR="005A1798" w:rsidRPr="00442508" w14:paraId="1F6CBD6A" w14:textId="77777777" w:rsidTr="00565DA2">
        <w:trPr>
          <w:gridAfter w:val="2"/>
          <w:wAfter w:w="141" w:type="dxa"/>
          <w:trHeight w:val="286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</w:tcPr>
          <w:p w14:paraId="1BFA6A69" w14:textId="5E8181D6" w:rsidR="005A1798" w:rsidRPr="00E43869" w:rsidRDefault="005A1798" w:rsidP="005A179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29 a 31</w:t>
            </w:r>
          </w:p>
        </w:tc>
        <w:tc>
          <w:tcPr>
            <w:tcW w:w="9497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70D11057" w14:textId="3D8D0F7A" w:rsidR="005A1798" w:rsidRPr="00E43869" w:rsidRDefault="005A1798" w:rsidP="005A179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de Matrícula da 3ª Chamada – Vestibular do 2º semestre de 2026</w:t>
            </w:r>
          </w:p>
        </w:tc>
      </w:tr>
    </w:tbl>
    <w:p w14:paraId="508056FD" w14:textId="77777777" w:rsidR="003A465E" w:rsidRDefault="003A465E" w:rsidP="003A465E">
      <w:pPr>
        <w:rPr>
          <w:lang w:val="pt-BR"/>
        </w:rPr>
      </w:pPr>
    </w:p>
    <w:tbl>
      <w:tblPr>
        <w:tblpPr w:leftFromText="141" w:rightFromText="141" w:vertAnchor="page" w:horzAnchor="margin" w:tblpY="1015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610"/>
        <w:gridCol w:w="382"/>
        <w:gridCol w:w="231"/>
        <w:gridCol w:w="193"/>
        <w:gridCol w:w="421"/>
        <w:gridCol w:w="2119"/>
        <w:gridCol w:w="720"/>
        <w:gridCol w:w="1418"/>
        <w:gridCol w:w="4252"/>
        <w:gridCol w:w="285"/>
      </w:tblGrid>
      <w:tr w:rsidR="008A73DE" w:rsidRPr="00E5151A" w14:paraId="33775F8A" w14:textId="77777777" w:rsidTr="00F10DA8">
        <w:trPr>
          <w:trHeight w:hRule="exact" w:val="72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3FFA9A59" w14:textId="77777777" w:rsidR="008A73DE" w:rsidRPr="00E5151A" w:rsidRDefault="008A73DE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0C003090" w14:textId="77777777" w:rsidR="008A73DE" w:rsidRPr="00E5151A" w:rsidRDefault="008A73DE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7E53AAD2" w14:textId="77777777" w:rsidR="008A73DE" w:rsidRPr="00E5151A" w:rsidRDefault="008A73DE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6ACD486D" w14:textId="77777777" w:rsidR="008A73DE" w:rsidRPr="00E5151A" w:rsidRDefault="008A73DE" w:rsidP="00F10DA8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agost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60606D77" w14:textId="77777777" w:rsidR="008A73DE" w:rsidRPr="00E5151A" w:rsidRDefault="008A73DE" w:rsidP="00F10DA8">
            <w:pPr>
              <w:rPr>
                <w:sz w:val="48"/>
                <w:szCs w:val="48"/>
                <w:lang w:val="pt-BR"/>
              </w:rPr>
            </w:pPr>
            <w:r w:rsidRPr="00AC579B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6E544F69" w14:textId="77777777" w:rsidR="008A73DE" w:rsidRPr="004C3C24" w:rsidRDefault="008A73DE" w:rsidP="00F10DA8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8A73DE" w:rsidRPr="00CE3FE3" w14:paraId="0418634C" w14:textId="77777777" w:rsidTr="00F10DA8">
        <w:trPr>
          <w:trHeight w:val="20"/>
        </w:trPr>
        <w:tc>
          <w:tcPr>
            <w:tcW w:w="3956" w:type="dxa"/>
            <w:gridSpan w:val="6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8A73DE" w14:paraId="7A7A7C0D" w14:textId="77777777" w:rsidTr="000277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598F64C" w14:textId="77777777" w:rsidR="008A73DE" w:rsidRPr="00AC579B" w:rsidRDefault="008A73DE" w:rsidP="00F10DA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82D67D2" w14:textId="77777777" w:rsidR="008A73DE" w:rsidRPr="00AC579B" w:rsidRDefault="008A73DE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0F4D58E" w14:textId="77777777" w:rsidR="008A73DE" w:rsidRPr="00AC579B" w:rsidRDefault="008A73DE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BB18280" w14:textId="77777777" w:rsidR="008A73DE" w:rsidRPr="00AC579B" w:rsidRDefault="008A73DE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3E84124" w14:textId="77777777" w:rsidR="008A73DE" w:rsidRPr="00AC579B" w:rsidRDefault="008A73DE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017D75A" w14:textId="77777777" w:rsidR="008A73DE" w:rsidRPr="00AC579B" w:rsidRDefault="008A73DE" w:rsidP="00F10D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DAD3FEE" w14:textId="77777777" w:rsidR="008A73DE" w:rsidRPr="00AC579B" w:rsidRDefault="008A73DE" w:rsidP="00F10DA8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8A73DE" w14:paraId="508D1A01" w14:textId="77777777" w:rsidTr="00AC5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7F602D2" w14:textId="77777777" w:rsidR="008A73DE" w:rsidRDefault="008A73DE" w:rsidP="00F10DA8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43D7151F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D521024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04212AA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41D2D894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50CB70EB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auto"/>
                </w:tcPr>
                <w:p w14:paraId="27B7C855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</w:t>
                  </w:r>
                </w:p>
              </w:tc>
            </w:tr>
            <w:tr w:rsidR="008A73DE" w14:paraId="37F57D27" w14:textId="77777777" w:rsidTr="006355E0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02B69E2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CFCFCF" w:themeFill="background2" w:themeFillShade="E6"/>
                </w:tcPr>
                <w:p w14:paraId="2C89F4EB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385B1D7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B04501B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F821531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C73DC87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33E01E41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8</w:t>
                  </w:r>
                </w:p>
              </w:tc>
            </w:tr>
            <w:tr w:rsidR="008A73DE" w14:paraId="713E3C74" w14:textId="77777777" w:rsidTr="00AC579B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FCF1D54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27A50964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1660E0F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33608ED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B013DC6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9AB936B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56435C71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15</w:t>
                  </w:r>
                </w:p>
              </w:tc>
            </w:tr>
            <w:tr w:rsidR="008A73DE" w14:paraId="02301476" w14:textId="77777777" w:rsidTr="00F6425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BA2336F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189C2EED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AC0E87B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5A37ADF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BAD7BBA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97069B0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3893339E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22</w:t>
                  </w:r>
                </w:p>
              </w:tc>
            </w:tr>
            <w:tr w:rsidR="008A73DE" w14:paraId="210457D7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98DA11A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37373" w:themeColor="accent2"/>
                  </w:tcBorders>
                </w:tcPr>
                <w:p w14:paraId="196A18B3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24" w:space="0" w:color="737373" w:themeColor="accent2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642429E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7026974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2942BE6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964BA7D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7852F16A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29</w:t>
                  </w:r>
                </w:p>
              </w:tc>
            </w:tr>
            <w:tr w:rsidR="008A73DE" w14:paraId="1077FEDB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3EAA8815" w14:textId="77777777" w:rsidR="008A73DE" w:rsidRPr="00AC579B" w:rsidRDefault="008A73DE" w:rsidP="00F10DA8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F335137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EBF7EAC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36B8890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F62F4B8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12533327" w14:textId="77777777" w:rsidR="008A73DE" w:rsidRDefault="008A73DE" w:rsidP="00F10DA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1CDE1FD5" w14:textId="77777777" w:rsidR="008A73DE" w:rsidRDefault="008A73DE" w:rsidP="00F10DA8"/>
              </w:tc>
            </w:tr>
          </w:tbl>
          <w:p w14:paraId="6678CE2E" w14:textId="77777777" w:rsidR="008A73DE" w:rsidRPr="00B21C0C" w:rsidRDefault="008A73DE" w:rsidP="00F10DA8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38AA483" w14:textId="77777777" w:rsidR="008A73DE" w:rsidRPr="00B74514" w:rsidRDefault="008A73DE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03</w:t>
            </w:r>
          </w:p>
        </w:tc>
        <w:tc>
          <w:tcPr>
            <w:tcW w:w="5955" w:type="dxa"/>
            <w:gridSpan w:val="3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38D5FB59" w14:textId="77777777" w:rsidR="008A73DE" w:rsidRPr="00B74514" w:rsidRDefault="008A73DE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Início das aulas do 2º Semestre Letivo de 2026</w:t>
            </w:r>
          </w:p>
        </w:tc>
      </w:tr>
      <w:tr w:rsidR="008A73DE" w:rsidRPr="00CE3FE3" w14:paraId="4E92FAEA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36A6058B" w14:textId="77777777" w:rsidR="008A73DE" w:rsidRPr="00E5151A" w:rsidRDefault="008A73DE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A2F8269" w14:textId="77777777" w:rsidR="008A73DE" w:rsidRPr="00B74514" w:rsidRDefault="008A73DE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03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AAB29D" w14:textId="77777777" w:rsidR="008A73DE" w:rsidRPr="00B74514" w:rsidRDefault="008A73DE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desistência de disciplinas de cursos </w:t>
            </w:r>
            <w:r w:rsidRPr="00B74514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anuais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(Art. 30)</w:t>
            </w:r>
          </w:p>
        </w:tc>
      </w:tr>
      <w:tr w:rsidR="008A73DE" w:rsidRPr="00CE3FE3" w14:paraId="37ED1DFA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7B0C097" w14:textId="77777777" w:rsidR="008A73DE" w:rsidRPr="00E5151A" w:rsidRDefault="008A73DE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2D95C09" w14:textId="77777777" w:rsidR="008A73DE" w:rsidRPr="00B74514" w:rsidRDefault="008A73DE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05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77ACB6C8" w14:textId="77777777" w:rsidR="008A73DE" w:rsidRPr="001C25E7" w:rsidRDefault="008A73DE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>Prazo final de validação dos dados dos alunos concluintes do 1º semestre de 2026 via SIGA (Port. 07/2025)</w:t>
            </w:r>
          </w:p>
        </w:tc>
      </w:tr>
      <w:tr w:rsidR="008A73DE" w:rsidRPr="00CE3FE3" w14:paraId="12DF08C5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EA3DB76" w14:textId="77777777" w:rsidR="008A73DE" w:rsidRPr="00E5151A" w:rsidRDefault="008A73DE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F26F6F7" w14:textId="77777777" w:rsidR="008A73DE" w:rsidRPr="00B74514" w:rsidRDefault="008A73DE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10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DD24F0" w14:textId="3B4AD144" w:rsidR="008A73DE" w:rsidRPr="001C25E7" w:rsidRDefault="008A73DE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alunos </w:t>
            </w:r>
            <w:r w:rsidRPr="001C25E7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</w:t>
            </w: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="004523CD"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(Art. 76) </w:t>
            </w:r>
            <w:r w:rsidR="00F10DA8"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e </w:t>
            </w:r>
            <w:r w:rsidR="004523CD" w:rsidRPr="001C25E7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="00164BC9" w:rsidRPr="001C25E7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164BC9" w:rsidRPr="001C25E7">
              <w:rPr>
                <w:rFonts w:ascii="Verdana" w:hAnsi="Verdana"/>
                <w:sz w:val="16"/>
                <w:szCs w:val="16"/>
                <w:lang w:val="pt-BR"/>
              </w:rPr>
              <w:t>(Art. 76 - §4º)</w:t>
            </w:r>
            <w:r w:rsidR="00F10DA8"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 </w:t>
            </w: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solicitarem aproveitamentos de estudos via SIGA </w:t>
            </w:r>
          </w:p>
        </w:tc>
      </w:tr>
      <w:tr w:rsidR="008A73DE" w:rsidRPr="00CE3FE3" w14:paraId="5C84656C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1603188" w14:textId="77777777" w:rsidR="008A73DE" w:rsidRPr="00E5151A" w:rsidRDefault="008A73DE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258D838" w14:textId="77777777" w:rsidR="008A73DE" w:rsidRPr="00B74514" w:rsidRDefault="008A73DE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10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156B9D76" w14:textId="39D9B6CD" w:rsidR="008A73DE" w:rsidRPr="001C25E7" w:rsidRDefault="005B50ED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Prazo final para alunos </w:t>
            </w:r>
            <w:r w:rsidRPr="001C25E7">
              <w:rPr>
                <w:rFonts w:ascii="Verdana" w:hAnsi="Verdana"/>
                <w:i/>
                <w:iCs/>
                <w:sz w:val="16"/>
                <w:szCs w:val="16"/>
                <w:u w:val="single"/>
                <w:lang w:val="pt-BR"/>
              </w:rPr>
              <w:t>ingressantes do CST em Desenvolvimento de Software Multiplataforma</w:t>
            </w: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 solicitarem reconhecimento de competências via SIGA (Art. 80 - §1º)</w:t>
            </w:r>
          </w:p>
        </w:tc>
      </w:tr>
      <w:tr w:rsidR="00F10DA8" w:rsidRPr="00CE3FE3" w14:paraId="0252AADE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620B83B" w14:textId="77777777" w:rsidR="00F10DA8" w:rsidRPr="00E5151A" w:rsidRDefault="00F10DA8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048829B" w14:textId="2E9DF77F" w:rsidR="00F10DA8" w:rsidRPr="00B74514" w:rsidRDefault="00F10DA8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10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C7569E" w14:textId="7D2C8A51" w:rsidR="00F10DA8" w:rsidRPr="001C25E7" w:rsidRDefault="00F10DA8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Prazo final de matrículas de alunos </w:t>
            </w:r>
            <w:r w:rsidRPr="001C25E7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Pr="001C25E7">
              <w:rPr>
                <w:rFonts w:ascii="Verdana" w:hAnsi="Verdana"/>
                <w:sz w:val="16"/>
                <w:szCs w:val="16"/>
                <w:lang w:val="pt-BR"/>
              </w:rPr>
              <w:t xml:space="preserve"> para vagas remanescentes e transferências</w:t>
            </w:r>
          </w:p>
        </w:tc>
      </w:tr>
      <w:tr w:rsidR="00F10DA8" w:rsidRPr="00CE3FE3" w14:paraId="303144F8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CFDFBCF" w14:textId="77777777" w:rsidR="00F10DA8" w:rsidRPr="00E5151A" w:rsidRDefault="00F10DA8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6B21CF3" w14:textId="0160456B" w:rsidR="00F10DA8" w:rsidRPr="00B74514" w:rsidRDefault="00F10DA8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10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3A0D6D92" w14:textId="6553BCDC" w:rsidR="00F10DA8" w:rsidRPr="00B74514" w:rsidRDefault="00F10DA8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Prazo final de alterações de matrículas de alunos </w:t>
            </w:r>
            <w:r w:rsidRPr="00F10DA8"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  <w:t>veteranos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para acomodação de horários (Art. 26 - §4º)</w:t>
            </w:r>
          </w:p>
        </w:tc>
      </w:tr>
      <w:tr w:rsidR="00F10DA8" w:rsidRPr="00CE3FE3" w14:paraId="3AA02E83" w14:textId="77777777" w:rsidTr="00F10DA8">
        <w:trPr>
          <w:trHeight w:val="20"/>
        </w:trPr>
        <w:tc>
          <w:tcPr>
            <w:tcW w:w="3956" w:type="dxa"/>
            <w:gridSpan w:val="6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6D9F786" w14:textId="77777777" w:rsidR="00F10DA8" w:rsidRPr="00E5151A" w:rsidRDefault="00F10DA8" w:rsidP="00F10DA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2F9BBE1" w14:textId="21B6FF96" w:rsidR="00F10DA8" w:rsidRPr="00B74514" w:rsidRDefault="00F10DA8" w:rsidP="00F10DA8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15</w:t>
            </w:r>
          </w:p>
        </w:tc>
        <w:tc>
          <w:tcPr>
            <w:tcW w:w="5955" w:type="dxa"/>
            <w:gridSpan w:val="3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A9654D" w14:textId="0477EA26" w:rsidR="00F10DA8" w:rsidRPr="00B74514" w:rsidRDefault="00F10DA8" w:rsidP="00F10DA8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Prazo final para aplicação de exame de nivelamento de línguas estrangeiras, com possibilidade de acomodação de horário (Art. 87 - §1º)</w:t>
            </w:r>
          </w:p>
        </w:tc>
      </w:tr>
      <w:tr w:rsidR="00F10DA8" w:rsidRPr="00CE3FE3" w14:paraId="210F54E1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vAlign w:val="center"/>
          </w:tcPr>
          <w:p w14:paraId="1C03E531" w14:textId="359603A3" w:rsidR="00F10DA8" w:rsidRPr="00B74514" w:rsidRDefault="00F10DA8" w:rsidP="00F10DA8">
            <w:pPr>
              <w:pStyle w:val="Legenda"/>
              <w:tabs>
                <w:tab w:val="left" w:pos="599"/>
              </w:tabs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17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27772691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alterações de matrículas de alunos </w:t>
            </w:r>
            <w:r w:rsidRPr="00B74514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para acomodação de horários (Art. 25 - §2º)</w:t>
            </w:r>
          </w:p>
        </w:tc>
      </w:tr>
      <w:tr w:rsidR="00F10DA8" w:rsidRPr="00CE3FE3" w14:paraId="0AADBB4F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64380B29" w14:textId="10372FDB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17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FC4347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Cancelamento de alunos </w:t>
            </w:r>
            <w:r w:rsidRPr="00B74514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com ausência injustificada por 7 (sete) dias, consecutivos ou não, nos 14 (catorze) primeiros dias do início das aulas (Art. 32 - Inciso I)</w:t>
            </w:r>
          </w:p>
        </w:tc>
      </w:tr>
      <w:tr w:rsidR="00F10DA8" w:rsidRPr="00CE3FE3" w14:paraId="1DAFBA3D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vAlign w:val="center"/>
          </w:tcPr>
          <w:p w14:paraId="45F7883C" w14:textId="47B8334B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18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58750E3A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Matrícula de alunos especiais nas disciplinas em que houver vaga (Art. 27 - §º3)</w:t>
            </w:r>
          </w:p>
        </w:tc>
      </w:tr>
      <w:tr w:rsidR="00F10DA8" w:rsidRPr="00CE3FE3" w14:paraId="3073A684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7988709A" w14:textId="6073244F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18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1E4CC4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Matrícula de alunos </w:t>
            </w:r>
            <w:r w:rsidRPr="00B74514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por ocasião de cancelamento de matrículas, quando houver (Art. 32 – Inciso I)</w:t>
            </w:r>
          </w:p>
        </w:tc>
      </w:tr>
      <w:tr w:rsidR="00F10DA8" w:rsidRPr="00CE3FE3" w14:paraId="16343B0F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vAlign w:val="center"/>
          </w:tcPr>
          <w:p w14:paraId="5FC7DFF9" w14:textId="1BD83FF6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 a 26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137BFA0B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Período das inscrições para vagas remanescentes de 1º semestre (Art. 91 - §1º)</w:t>
            </w:r>
          </w:p>
        </w:tc>
      </w:tr>
      <w:tr w:rsidR="00F10DA8" w:rsidRPr="00CE3FE3" w14:paraId="24BB581B" w14:textId="77777777" w:rsidTr="00F10DA8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6CCA77BA" w14:textId="5B14A010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E4C737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Cancelamento de matrícula dos alunos </w:t>
            </w:r>
            <w:r w:rsidRPr="00B74514">
              <w:rPr>
                <w:rFonts w:ascii="Verdana" w:hAnsi="Verdana"/>
                <w:color w:val="auto"/>
                <w:sz w:val="16"/>
                <w:szCs w:val="16"/>
                <w:lang w:val="pt-BR"/>
              </w:rPr>
              <w:t>veteranos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que não declararam interesse pela manutenção de sua vaga (Art. 28 – Parágrafo único)</w:t>
            </w:r>
          </w:p>
        </w:tc>
      </w:tr>
      <w:tr w:rsidR="00415AF4" w:rsidRPr="00CE3FE3" w14:paraId="46500EDC" w14:textId="77777777" w:rsidTr="00415AF4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2B3E0F16" w14:textId="6B3A83A4" w:rsidR="00415AF4" w:rsidRPr="00E43869" w:rsidRDefault="00415AF4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24</w:t>
            </w:r>
            <w:r w:rsid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/08</w:t>
            </w: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a 11/09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06D57758" w14:textId="0FCB0CD7" w:rsidR="00415AF4" w:rsidRPr="00E43869" w:rsidRDefault="00415AF4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Previsão do período de inscrições para solicitar isenção/redução da taxa do Vestibular do 1º semestre de 2027</w:t>
            </w:r>
          </w:p>
        </w:tc>
      </w:tr>
      <w:tr w:rsidR="00F10DA8" w:rsidRPr="00CE3FE3" w14:paraId="417A2C61" w14:textId="77777777" w:rsidTr="00415AF4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422FD674" w14:textId="52A8A0D4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28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7F6CB4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Divulgação de resultados e matrícula das vagas remanescentes de 1º semestre (Art. 91 - §1º)</w:t>
            </w:r>
          </w:p>
        </w:tc>
      </w:tr>
      <w:tr w:rsidR="00F10DA8" w:rsidRPr="00CE3FE3" w14:paraId="5062BD7B" w14:textId="77777777" w:rsidTr="00415AF4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070549CD" w14:textId="5E2BCB6D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28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4E0C7EA1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final para aplicação de exame de nivelamento de línguas estrangeiras, sem possibilidade de acomodação de horário (Art. 87 - §1º)</w:t>
            </w:r>
          </w:p>
        </w:tc>
      </w:tr>
      <w:tr w:rsidR="00F10DA8" w:rsidRPr="00CE3FE3" w14:paraId="14F80721" w14:textId="77777777" w:rsidTr="00415AF4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770BED19" w14:textId="08A1BA6F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31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44B59D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Prazo final de matrículas de alunos </w:t>
            </w:r>
            <w:r w:rsidRPr="00B74514">
              <w:rPr>
                <w:rFonts w:ascii="Verdana" w:hAnsi="Verdana"/>
                <w:b w:val="0"/>
                <w:bCs w:val="0"/>
                <w:i/>
                <w:iCs/>
                <w:color w:val="auto"/>
                <w:sz w:val="16"/>
                <w:szCs w:val="16"/>
                <w:u w:val="single"/>
                <w:lang w:val="pt-BR"/>
              </w:rPr>
              <w:t>ingressantes</w:t>
            </w: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 xml:space="preserve"> (Fechamento do sistema de matrícula remota)</w:t>
            </w:r>
          </w:p>
        </w:tc>
      </w:tr>
      <w:tr w:rsidR="00F10DA8" w:rsidRPr="00CE3FE3" w14:paraId="023CBFD8" w14:textId="77777777" w:rsidTr="00415AF4">
        <w:trPr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0A362E38" w14:textId="43DB0857" w:rsidR="00F10DA8" w:rsidRPr="00B74514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31</w:t>
            </w:r>
          </w:p>
        </w:tc>
        <w:tc>
          <w:tcPr>
            <w:tcW w:w="9639" w:type="dxa"/>
            <w:gridSpan w:val="8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6BB10C96" w14:textId="77777777" w:rsidR="00F10DA8" w:rsidRPr="00B74514" w:rsidRDefault="00F10DA8" w:rsidP="00F10DA8">
            <w:pPr>
              <w:pStyle w:val="Legenda"/>
              <w:spacing w:before="0" w:after="0" w:line="240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Prazo final de validação dos dados do 2º semestre de 2026 via SIGA (Port. 07/2025)</w:t>
            </w:r>
          </w:p>
        </w:tc>
      </w:tr>
      <w:tr w:rsidR="00F10DA8" w:rsidRPr="00CE3FE3" w14:paraId="720E950B" w14:textId="77777777" w:rsidTr="00F10DA8">
        <w:trPr>
          <w:gridAfter w:val="1"/>
          <w:wAfter w:w="285" w:type="dxa"/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883ED" w14:textId="77777777" w:rsidR="00F10DA8" w:rsidRPr="00F14EC7" w:rsidRDefault="00F10DA8" w:rsidP="00F10DA8">
            <w:pPr>
              <w:pStyle w:val="Legenda"/>
              <w:ind w:right="181"/>
              <w:jc w:val="center"/>
              <w:rPr>
                <w:rFonts w:ascii="Verdana" w:hAnsi="Verdana"/>
                <w:b w:val="0"/>
                <w:bCs w:val="0"/>
                <w:color w:val="auto"/>
                <w:sz w:val="14"/>
                <w:szCs w:val="14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A1FB9" w14:textId="77777777" w:rsidR="00F10DA8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6FDA18" w14:textId="77777777" w:rsidR="00F10DA8" w:rsidRPr="00277DF6" w:rsidRDefault="00F10DA8" w:rsidP="00F10DA8">
            <w:pPr>
              <w:pStyle w:val="Legenda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</w:p>
        </w:tc>
      </w:tr>
      <w:tr w:rsidR="00F10DA8" w:rsidRPr="00CE3FE3" w14:paraId="6C6BD77C" w14:textId="77777777" w:rsidTr="00F10DA8">
        <w:trPr>
          <w:gridAfter w:val="1"/>
          <w:wAfter w:w="285" w:type="dxa"/>
          <w:trHeight w:val="286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EDC62" w14:textId="77777777" w:rsidR="00F10DA8" w:rsidRPr="00F14EC7" w:rsidRDefault="00F10DA8" w:rsidP="00F10DA8">
            <w:pPr>
              <w:pStyle w:val="Legenda"/>
              <w:ind w:right="181"/>
              <w:jc w:val="center"/>
              <w:rPr>
                <w:rFonts w:ascii="Verdana" w:hAnsi="Verdana"/>
                <w:b w:val="0"/>
                <w:bCs w:val="0"/>
                <w:color w:val="auto"/>
                <w:sz w:val="14"/>
                <w:szCs w:val="14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99BCF" w14:textId="77777777" w:rsidR="00F10DA8" w:rsidRDefault="00F10DA8" w:rsidP="00F10DA8">
            <w:pPr>
              <w:pStyle w:val="Legenda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3AFF95" w14:textId="77777777" w:rsidR="00F10DA8" w:rsidRPr="00277DF6" w:rsidRDefault="00F10DA8" w:rsidP="00F10DA8">
            <w:pPr>
              <w:pStyle w:val="Legenda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</w:p>
        </w:tc>
      </w:tr>
    </w:tbl>
    <w:p w14:paraId="7C8B7651" w14:textId="77777777" w:rsidR="00DC27C5" w:rsidRDefault="00DC27C5" w:rsidP="00DC27C5">
      <w:pPr>
        <w:pStyle w:val="SemEspaamento"/>
        <w:rPr>
          <w:lang w:val="pt-BR"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472"/>
        <w:gridCol w:w="473"/>
        <w:gridCol w:w="473"/>
        <w:gridCol w:w="2683"/>
        <w:gridCol w:w="720"/>
        <w:gridCol w:w="5936"/>
      </w:tblGrid>
      <w:tr w:rsidR="00DC27C5" w:rsidRPr="00E5151A" w14:paraId="404D40FC" w14:textId="77777777" w:rsidTr="009808DD">
        <w:trPr>
          <w:trHeight w:hRule="exact" w:val="720"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0D46FF02" w14:textId="77777777" w:rsidR="00DC27C5" w:rsidRPr="00E5151A" w:rsidRDefault="00DC27C5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77B1B3AF" w14:textId="77777777" w:rsidR="00DC27C5" w:rsidRPr="00E5151A" w:rsidRDefault="00DC27C5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7747371C" w14:textId="77777777" w:rsidR="00DC27C5" w:rsidRPr="00E5151A" w:rsidRDefault="00DC27C5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021A14CD" w14:textId="1772C525" w:rsidR="00DC27C5" w:rsidRPr="00E5151A" w:rsidRDefault="008A73DE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setembro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3D9CB80B" w14:textId="77777777" w:rsidR="00DC27C5" w:rsidRPr="00E5151A" w:rsidRDefault="00DC27C5" w:rsidP="002E43EF">
            <w:pPr>
              <w:rPr>
                <w:sz w:val="48"/>
                <w:szCs w:val="48"/>
                <w:lang w:val="pt-BR"/>
              </w:rPr>
            </w:pPr>
            <w:r w:rsidRPr="00AC579B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</w:tr>
      <w:tr w:rsidR="007F0B74" w:rsidRPr="00442508" w14:paraId="0994279E" w14:textId="77777777" w:rsidTr="009808DD">
        <w:trPr>
          <w:trHeight w:val="631"/>
        </w:trPr>
        <w:tc>
          <w:tcPr>
            <w:tcW w:w="4101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7F0B74" w14:paraId="59B66BF8" w14:textId="77777777" w:rsidTr="002E43E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EC2DCDC" w14:textId="77777777" w:rsidR="007F0B74" w:rsidRPr="00AC579B" w:rsidRDefault="007F0B74" w:rsidP="007F0B74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49FD18B" w14:textId="77777777" w:rsidR="007F0B74" w:rsidRPr="00AC579B" w:rsidRDefault="007F0B74" w:rsidP="007F0B7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2369172" w14:textId="77777777" w:rsidR="007F0B74" w:rsidRPr="00AC579B" w:rsidRDefault="007F0B74" w:rsidP="007F0B7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27694FC" w14:textId="77777777" w:rsidR="007F0B74" w:rsidRPr="00AC579B" w:rsidRDefault="007F0B74" w:rsidP="007F0B7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5A3E67D4" w14:textId="77777777" w:rsidR="007F0B74" w:rsidRPr="00AC579B" w:rsidRDefault="007F0B74" w:rsidP="007F0B7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AC579B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7221984" w14:textId="77777777" w:rsidR="007F0B74" w:rsidRPr="00AC579B" w:rsidRDefault="007F0B74" w:rsidP="007F0B7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239AD33" w14:textId="77777777" w:rsidR="007F0B74" w:rsidRPr="00AC579B" w:rsidRDefault="007F0B74" w:rsidP="007F0B74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AC579B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7F0B74" w14:paraId="08FD2A38" w14:textId="77777777" w:rsidTr="00F6425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4658FF41" w14:textId="77777777" w:rsidR="007F0B74" w:rsidRDefault="007F0B74" w:rsidP="007F0B74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5F454B9C" w14:textId="77777777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0728833" w14:textId="2901E3B3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4DFCEEA" w14:textId="4EB37E8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911BE4D" w14:textId="2634B3F8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8BE665E" w14:textId="5C6C6EF8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5B69E82F" w14:textId="1D1CC9D9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5</w:t>
                  </w:r>
                </w:p>
              </w:tc>
            </w:tr>
            <w:tr w:rsidR="007F0B74" w14:paraId="01D965C7" w14:textId="77777777" w:rsidTr="00F6425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3496355" w14:textId="44396CD8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6174AE89" w14:textId="3BFAFD1C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458A4F2" w14:textId="21AC3112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7BCB652" w14:textId="5CC37D1A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DAB62E5" w14:textId="08C602F8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2FDD5BD" w14:textId="7225430C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1EFD98BE" w14:textId="3EDC8FFF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12</w:t>
                  </w:r>
                </w:p>
              </w:tc>
            </w:tr>
            <w:tr w:rsidR="007F0B74" w14:paraId="5BFDA238" w14:textId="77777777" w:rsidTr="00F6425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C2231FA" w14:textId="71865F9A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16E3FD85" w14:textId="0A843613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3819C8A" w14:textId="663E3C8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E5F44CB" w14:textId="54A8C81A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7DEFC10" w14:textId="3AC5156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0789CE6" w14:textId="6D39ED5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7E27E809" w14:textId="1D704673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19</w:t>
                  </w:r>
                </w:p>
              </w:tc>
            </w:tr>
            <w:tr w:rsidR="007F0B74" w14:paraId="582DE7CB" w14:textId="77777777" w:rsidTr="00F6425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2C452F69" w14:textId="1794CC6A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538ACA7" w14:textId="48BD98B4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A4476E2" w14:textId="62DC269C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F918B73" w14:textId="59C1B04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D9FA255" w14:textId="2AED5F65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0234B68" w14:textId="6F3F2133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351094EC" w14:textId="107C07E6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26</w:t>
                  </w:r>
                </w:p>
              </w:tc>
            </w:tr>
            <w:tr w:rsidR="007F0B74" w14:paraId="1AEE4C28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74222A37" w14:textId="5FF76702" w:rsidR="007F0B74" w:rsidRPr="00AC579B" w:rsidRDefault="007F0B74" w:rsidP="007F0B74">
                  <w:pPr>
                    <w:rPr>
                      <w:color w:val="0B9247"/>
                    </w:rPr>
                  </w:pPr>
                  <w:r w:rsidRPr="00AC579B">
                    <w:rPr>
                      <w:color w:val="0B9247"/>
                    </w:rPr>
                    <w:t>27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DBA6728" w14:textId="3C6DB2A0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3144804" w14:textId="27FFA5FA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4C1B9D2A" w14:textId="4D121770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A693AAF" w14:textId="4A19FD4D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11FD3108" w14:textId="344F0933" w:rsidR="007F0B74" w:rsidRDefault="007F0B74" w:rsidP="007F0B7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394EB123" w14:textId="77777777" w:rsidR="007F0B74" w:rsidRDefault="007F0B74" w:rsidP="007F0B74"/>
              </w:tc>
            </w:tr>
          </w:tbl>
          <w:p w14:paraId="42EC5619" w14:textId="54A531C4" w:rsidR="007F0B74" w:rsidRPr="00B21C0C" w:rsidRDefault="007F0B74" w:rsidP="007F0B74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FAFE66D" w14:textId="4D2A0644" w:rsidR="007F0B74" w:rsidRPr="00B74514" w:rsidRDefault="007F0B74" w:rsidP="00F6425D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07</w:t>
            </w:r>
          </w:p>
        </w:tc>
        <w:tc>
          <w:tcPr>
            <w:tcW w:w="5936" w:type="dxa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vAlign w:val="center"/>
          </w:tcPr>
          <w:p w14:paraId="1A27F2A3" w14:textId="10CF7C17" w:rsidR="007F0B74" w:rsidRPr="00B74514" w:rsidRDefault="007F0B74" w:rsidP="00F6425D">
            <w:pPr>
              <w:spacing w:before="20" w:after="2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- Feriado - Independência do Brasil</w:t>
            </w:r>
          </w:p>
        </w:tc>
      </w:tr>
      <w:tr w:rsidR="007F0B74" w:rsidRPr="00442508" w14:paraId="47A2FCA2" w14:textId="77777777" w:rsidTr="00415AF4">
        <w:trPr>
          <w:trHeight w:val="632"/>
        </w:trPr>
        <w:tc>
          <w:tcPr>
            <w:tcW w:w="4101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3C0880E" w14:textId="77777777" w:rsidR="007F0B74" w:rsidRPr="00E5151A" w:rsidRDefault="007F0B74" w:rsidP="007F0B7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C3048A4" w14:textId="33563824" w:rsidR="007F0B74" w:rsidRPr="00415AF4" w:rsidRDefault="00415AF4" w:rsidP="00F6425D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  <w:r w:rsidR="00E43869" w:rsidRPr="00E43869">
              <w:rPr>
                <w:rFonts w:ascii="Verdana" w:hAnsi="Verdana"/>
                <w:sz w:val="16"/>
                <w:szCs w:val="16"/>
                <w:lang w:val="pt-BR"/>
              </w:rPr>
              <w:t>/09</w:t>
            </w: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 xml:space="preserve"> a 06/11</w:t>
            </w:r>
          </w:p>
        </w:tc>
        <w:tc>
          <w:tcPr>
            <w:tcW w:w="5936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5FA753" w14:textId="644D2756" w:rsidR="007F0B74" w:rsidRPr="00E43869" w:rsidRDefault="00415AF4" w:rsidP="00F6425D">
            <w:pPr>
              <w:spacing w:before="20" w:after="20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Previsão do período de Inscrições para o Vestibular do 1º semestre de 2027</w:t>
            </w:r>
          </w:p>
        </w:tc>
      </w:tr>
      <w:tr w:rsidR="00415AF4" w:rsidRPr="00442508" w14:paraId="65C5C15F" w14:textId="77777777" w:rsidTr="00415AF4">
        <w:trPr>
          <w:trHeight w:val="632"/>
        </w:trPr>
        <w:tc>
          <w:tcPr>
            <w:tcW w:w="4101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1726344" w14:textId="77777777" w:rsidR="00415AF4" w:rsidRPr="00E5151A" w:rsidRDefault="00415AF4" w:rsidP="00415AF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C56E8F8" w14:textId="089B80C4" w:rsidR="00415AF4" w:rsidRPr="00B74514" w:rsidRDefault="00415AF4" w:rsidP="00415AF4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15</w:t>
            </w:r>
          </w:p>
        </w:tc>
        <w:tc>
          <w:tcPr>
            <w:tcW w:w="5936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4D342D96" w14:textId="50A784D1" w:rsidR="00415AF4" w:rsidRPr="00B74514" w:rsidRDefault="00415AF4" w:rsidP="00415AF4">
            <w:pPr>
              <w:spacing w:before="20" w:after="20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final de trancamento de matrículas de cursos </w:t>
            </w:r>
            <w:r w:rsidRPr="00B74514">
              <w:rPr>
                <w:rFonts w:ascii="Verdana" w:eastAsia="Times New Roman" w:hAnsi="Verdana" w:cs="Calibri"/>
                <w:i/>
                <w:iCs/>
                <w:spacing w:val="-10"/>
                <w:sz w:val="16"/>
                <w:szCs w:val="16"/>
                <w:u w:val="single"/>
              </w:rPr>
              <w:t>anuais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, exceto para alunos </w:t>
            </w:r>
            <w:r w:rsidRPr="00B74514">
              <w:rPr>
                <w:rFonts w:ascii="Verdana" w:eastAsia="Times New Roman" w:hAnsi="Verdana" w:cs="Calibri"/>
                <w:i/>
                <w:iCs/>
                <w:spacing w:val="-10"/>
                <w:sz w:val="16"/>
                <w:szCs w:val="16"/>
                <w:u w:val="single"/>
              </w:rPr>
              <w:t>ingressantes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(Art. 31 - §3º)</w:t>
            </w:r>
          </w:p>
        </w:tc>
      </w:tr>
      <w:tr w:rsidR="00415AF4" w:rsidRPr="00442508" w14:paraId="3FC653B4" w14:textId="77777777" w:rsidTr="00415AF4">
        <w:trPr>
          <w:trHeight w:val="632"/>
        </w:trPr>
        <w:tc>
          <w:tcPr>
            <w:tcW w:w="4101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52C2B8C1" w14:textId="77777777" w:rsidR="00415AF4" w:rsidRPr="00E5151A" w:rsidRDefault="00415AF4" w:rsidP="00415AF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3369F27" w14:textId="7E7A590F" w:rsidR="00415AF4" w:rsidRPr="00B74514" w:rsidRDefault="00415AF4" w:rsidP="00415AF4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16</w:t>
            </w:r>
          </w:p>
        </w:tc>
        <w:tc>
          <w:tcPr>
            <w:tcW w:w="5936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84693F" w14:textId="35A60B88" w:rsidR="00415AF4" w:rsidRPr="00B74514" w:rsidRDefault="00415AF4" w:rsidP="00415AF4">
            <w:pPr>
              <w:spacing w:before="20" w:after="2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final para alunos </w:t>
            </w:r>
            <w:r w:rsidRPr="00B74514">
              <w:rPr>
                <w:rFonts w:ascii="Verdana" w:eastAsia="Times New Roman" w:hAnsi="Verdana" w:cs="Calibri"/>
                <w:i/>
                <w:iCs/>
                <w:spacing w:val="-10"/>
                <w:sz w:val="16"/>
                <w:szCs w:val="16"/>
                <w:u w:val="single"/>
              </w:rPr>
              <w:t>ingressantes</w:t>
            </w:r>
            <w:r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solicitarem aproveitamentos de estudos para componentes curriculares ofertados a partir do segundo período letivo do curso, sem possibilidade de acomodação de matrícula (Art. 76 - §1º)</w:t>
            </w:r>
          </w:p>
        </w:tc>
      </w:tr>
      <w:tr w:rsidR="00415AF4" w:rsidRPr="00442508" w14:paraId="1D8EB78C" w14:textId="77777777" w:rsidTr="00415AF4">
        <w:trPr>
          <w:trHeight w:val="632"/>
        </w:trPr>
        <w:tc>
          <w:tcPr>
            <w:tcW w:w="4101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685F49C" w14:textId="77777777" w:rsidR="00415AF4" w:rsidRPr="00E5151A" w:rsidRDefault="00415AF4" w:rsidP="00415AF4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C05E4CE" w14:textId="220DF67E" w:rsidR="00415AF4" w:rsidRPr="00B74514" w:rsidRDefault="00415AF4" w:rsidP="00415AF4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16</w:t>
            </w:r>
          </w:p>
        </w:tc>
        <w:tc>
          <w:tcPr>
            <w:tcW w:w="5936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19278E67" w14:textId="0E13ADD4" w:rsidR="00415AF4" w:rsidRPr="00B74514" w:rsidRDefault="00415AF4" w:rsidP="00415AF4">
            <w:pPr>
              <w:spacing w:before="20" w:after="2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final para alunos </w:t>
            </w:r>
            <w:r w:rsidRPr="00B74514">
              <w:rPr>
                <w:rFonts w:ascii="Verdana" w:eastAsia="Times New Roman" w:hAnsi="Verdana" w:cs="Calibri"/>
                <w:i/>
                <w:iCs/>
                <w:spacing w:val="-10"/>
                <w:sz w:val="16"/>
                <w:szCs w:val="16"/>
                <w:u w:val="single"/>
              </w:rPr>
              <w:t>ingressantes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e </w:t>
            </w:r>
            <w:r w:rsidRPr="003F1E38">
              <w:rPr>
                <w:rFonts w:ascii="Verdana" w:eastAsia="Times New Roman" w:hAnsi="Verdana" w:cs="Calibri"/>
                <w:b/>
                <w:bCs/>
                <w:spacing w:val="-10"/>
                <w:sz w:val="16"/>
                <w:szCs w:val="16"/>
              </w:rPr>
              <w:t>veteranos</w:t>
            </w:r>
            <w:r w:rsidRPr="003F1E38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solicitarem aproveitamento de conhecimentos e experiências anteriores, sem possibilidade de acomodação de matrícula (Art. 83 - §1º)</w:t>
            </w:r>
          </w:p>
        </w:tc>
      </w:tr>
    </w:tbl>
    <w:p w14:paraId="19E5FE5E" w14:textId="026B1CAD" w:rsidR="00DC27C5" w:rsidRDefault="00DC27C5" w:rsidP="007F0B74">
      <w:pPr>
        <w:tabs>
          <w:tab w:val="left" w:pos="2835"/>
        </w:tabs>
        <w:rPr>
          <w:lang w:val="pt-BR"/>
        </w:rPr>
      </w:pPr>
    </w:p>
    <w:p w14:paraId="4417CD7D" w14:textId="77777777" w:rsidR="00160022" w:rsidRDefault="00160022" w:rsidP="007F0B74">
      <w:pPr>
        <w:tabs>
          <w:tab w:val="left" w:pos="2835"/>
        </w:tabs>
        <w:rPr>
          <w:lang w:val="pt-BR"/>
        </w:rPr>
      </w:pPr>
    </w:p>
    <w:tbl>
      <w:tblPr>
        <w:tblpPr w:leftFromText="141" w:rightFromText="141" w:vertAnchor="page" w:horzAnchor="margin" w:tblpY="1015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611"/>
        <w:gridCol w:w="613"/>
        <w:gridCol w:w="614"/>
        <w:gridCol w:w="2119"/>
        <w:gridCol w:w="720"/>
        <w:gridCol w:w="1418"/>
        <w:gridCol w:w="4536"/>
      </w:tblGrid>
      <w:tr w:rsidR="00160022" w:rsidRPr="00E5151A" w14:paraId="07F9D48E" w14:textId="77777777" w:rsidTr="00CB2A61">
        <w:trPr>
          <w:trHeight w:hRule="exact" w:val="72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4DFB0B1E" w14:textId="77777777" w:rsidR="00160022" w:rsidRPr="00E5151A" w:rsidRDefault="00160022" w:rsidP="00CB2A61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32E668E6" w14:textId="77777777" w:rsidR="00160022" w:rsidRPr="00E5151A" w:rsidRDefault="00160022" w:rsidP="00CB2A61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4C5301B7" w14:textId="77777777" w:rsidR="00160022" w:rsidRPr="00E5151A" w:rsidRDefault="00160022" w:rsidP="00CB2A61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2775B23B" w14:textId="0ECCB148" w:rsidR="00160022" w:rsidRPr="00E5151A" w:rsidRDefault="00160022" w:rsidP="00CB2A61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outubr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694358B9" w14:textId="77777777" w:rsidR="00160022" w:rsidRPr="00E5151A" w:rsidRDefault="00160022" w:rsidP="00CB2A61">
            <w:pPr>
              <w:rPr>
                <w:sz w:val="48"/>
                <w:szCs w:val="48"/>
                <w:lang w:val="pt-BR"/>
              </w:rPr>
            </w:pPr>
            <w:r w:rsidRPr="00F6425D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C00000"/>
              <w:right w:val="nil"/>
            </w:tcBorders>
            <w:vAlign w:val="center"/>
          </w:tcPr>
          <w:p w14:paraId="57AFA27F" w14:textId="77777777" w:rsidR="00160022" w:rsidRPr="004C3C24" w:rsidRDefault="00160022" w:rsidP="00CB2A61">
            <w:pPr>
              <w:ind w:right="-127"/>
              <w:jc w:val="right"/>
              <w:rPr>
                <w:sz w:val="16"/>
                <w:szCs w:val="16"/>
                <w:lang w:val="pt-BR"/>
              </w:rPr>
            </w:pPr>
          </w:p>
        </w:tc>
      </w:tr>
      <w:tr w:rsidR="00160022" w:rsidRPr="00CE3FE3" w14:paraId="098C9F78" w14:textId="77777777" w:rsidTr="00997ED5">
        <w:trPr>
          <w:trHeight w:val="298"/>
        </w:trPr>
        <w:tc>
          <w:tcPr>
            <w:tcW w:w="3957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160022" w14:paraId="02F1AA9F" w14:textId="77777777" w:rsidTr="003776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65C0D13" w14:textId="77777777" w:rsidR="00160022" w:rsidRPr="00F6425D" w:rsidRDefault="00160022" w:rsidP="00CB2A61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46E624C" w14:textId="77777777" w:rsidR="00160022" w:rsidRPr="00F6425D" w:rsidRDefault="00160022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9BDF9FD" w14:textId="77777777" w:rsidR="00160022" w:rsidRPr="00F6425D" w:rsidRDefault="00160022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82C4CD5" w14:textId="77777777" w:rsidR="00160022" w:rsidRPr="00F6425D" w:rsidRDefault="00160022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68C4CD7" w14:textId="77777777" w:rsidR="00160022" w:rsidRPr="00F6425D" w:rsidRDefault="00160022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left w:val="nil"/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6F6C9631" w14:textId="77777777" w:rsidR="00160022" w:rsidRPr="00F6425D" w:rsidRDefault="00160022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3CAB795" w14:textId="77777777" w:rsidR="00160022" w:rsidRPr="00F6425D" w:rsidRDefault="00160022" w:rsidP="00CB2A61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160022" w14:paraId="1A850278" w14:textId="77777777" w:rsidTr="006355E0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C2B40ED" w14:textId="77777777" w:rsidR="00160022" w:rsidRDefault="00160022" w:rsidP="00CB2A61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72666930" w14:textId="77777777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DDE43E6" w14:textId="77777777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2DFA7A5" w14:textId="77777777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492F3DA8" w14:textId="12A2F764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345D3245" w14:textId="10F97333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auto"/>
                </w:tcPr>
                <w:p w14:paraId="765E4B8B" w14:textId="4203D25F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3</w:t>
                  </w:r>
                </w:p>
              </w:tc>
            </w:tr>
            <w:tr w:rsidR="00160022" w14:paraId="4078B142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BBC6984" w14:textId="4D0B9C34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0628E870" w14:textId="790FE7A9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A69D159" w14:textId="49474956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8913A2A" w14:textId="661B73E3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671609B" w14:textId="2D50A9F5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694042E" w14:textId="0C9A5452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27714BE1" w14:textId="0EF617AE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10</w:t>
                  </w:r>
                </w:p>
              </w:tc>
            </w:tr>
            <w:tr w:rsidR="00160022" w14:paraId="60C67D65" w14:textId="77777777" w:rsidTr="006355E0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135057E" w14:textId="735E450A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1A20AEC8" w14:textId="3B915DE9" w:rsidR="00160022" w:rsidRPr="006355E0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</w:rPr>
                  </w:pPr>
                  <w:r w:rsidRPr="006355E0">
                    <w:rPr>
                      <w:color w:val="0B9247"/>
                    </w:rP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2DDF9CE" w14:textId="08EFFE2B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8C55B28" w14:textId="006E4D9E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646E92B" w14:textId="13FC505D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96BF614" w14:textId="12E85302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3DCC46D7" w14:textId="26EB2E29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17</w:t>
                  </w:r>
                </w:p>
              </w:tc>
            </w:tr>
            <w:tr w:rsidR="00160022" w14:paraId="53A0E67E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39C57CFC" w14:textId="41528525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68589B99" w14:textId="1DF06C1F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A56246F" w14:textId="1C7C4081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5C086B9" w14:textId="0AB8E5A7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5FD3D3B" w14:textId="59D34E46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F22A1A0" w14:textId="25D420E4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4E9F62DF" w14:textId="234B1974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24</w:t>
                  </w:r>
                </w:p>
              </w:tc>
            </w:tr>
            <w:tr w:rsidR="00160022" w14:paraId="570C6AE7" w14:textId="77777777" w:rsidTr="00E64B58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EB755AD" w14:textId="3C6D6C1F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A5EA8E3" w14:textId="558A4189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C81DA8A" w14:textId="5B6B2AB2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7CA9C44F" w14:textId="146E4D0B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E64B58">
                    <w:rPr>
                      <w:color w:val="456900" w:themeColor="accent6" w:themeTint="E6"/>
                    </w:rPr>
                    <w:t>28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7DD0549" w14:textId="711ECB95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5207B4B" w14:textId="017115BA" w:rsidR="00160022" w:rsidRDefault="00160022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1A26A173" w14:textId="04796FFD" w:rsidR="00160022" w:rsidRPr="00F6425D" w:rsidRDefault="00160022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31</w:t>
                  </w:r>
                </w:p>
              </w:tc>
            </w:tr>
          </w:tbl>
          <w:p w14:paraId="5A8C67DB" w14:textId="77777777" w:rsidR="00160022" w:rsidRPr="00B21C0C" w:rsidRDefault="00160022" w:rsidP="00CB2A61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7792263" w14:textId="77777777" w:rsidR="00160022" w:rsidRPr="00B74514" w:rsidRDefault="00160022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03</w:t>
            </w:r>
          </w:p>
        </w:tc>
        <w:tc>
          <w:tcPr>
            <w:tcW w:w="5954" w:type="dxa"/>
            <w:gridSpan w:val="2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5D290408" w14:textId="38120666" w:rsidR="00160022" w:rsidRPr="00B74514" w:rsidRDefault="00E81C8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Avaliações presenciais do CST em Gestão Empresarial - EaD - P1 </w:t>
            </w:r>
          </w:p>
        </w:tc>
      </w:tr>
      <w:tr w:rsidR="00160022" w:rsidRPr="00CE3FE3" w14:paraId="70D210DD" w14:textId="77777777" w:rsidTr="00CB2A61">
        <w:trPr>
          <w:trHeight w:val="340"/>
        </w:trPr>
        <w:tc>
          <w:tcPr>
            <w:tcW w:w="39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72CE7C08" w14:textId="77777777" w:rsidR="00160022" w:rsidRPr="00E5151A" w:rsidRDefault="00160022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6793D02" w14:textId="7979EA42" w:rsidR="00160022" w:rsidRPr="00B74514" w:rsidRDefault="00160022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05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266A8B" w14:textId="5B1E8829" w:rsidR="00160022" w:rsidRPr="00B74514" w:rsidRDefault="00160022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Avaliações presenciais do CST em Gestão Empresarial - EaD - P1</w:t>
            </w:r>
            <w:r w:rsidR="00E81C81"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Substitutiva</w:t>
            </w:r>
          </w:p>
        </w:tc>
      </w:tr>
      <w:tr w:rsidR="00CB2A61" w:rsidRPr="00CE3FE3" w14:paraId="1EE180E8" w14:textId="77777777" w:rsidTr="00CB2A61">
        <w:trPr>
          <w:trHeight w:val="340"/>
        </w:trPr>
        <w:tc>
          <w:tcPr>
            <w:tcW w:w="39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6" w:space="0" w:color="0B9247"/>
            </w:tcBorders>
          </w:tcPr>
          <w:p w14:paraId="6516E724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AAE4DE2" w14:textId="266289E9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06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4BEEAFF7" w14:textId="2D517DF2" w:rsidR="00CB2A61" w:rsidRPr="00B74514" w:rsidRDefault="00CB2A61" w:rsidP="00CB2A61">
            <w:pPr>
              <w:spacing w:before="0" w:after="0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final para desistência de disciplina de cursos </w:t>
            </w:r>
            <w:r w:rsidRPr="00B74514">
              <w:rPr>
                <w:rFonts w:ascii="Verdana" w:eastAsia="Times New Roman" w:hAnsi="Verdana" w:cs="Calibri"/>
                <w:b/>
                <w:bCs/>
                <w:spacing w:val="-10"/>
                <w:sz w:val="16"/>
                <w:szCs w:val="16"/>
              </w:rPr>
              <w:t>semestrais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(Art. 30)</w:t>
            </w:r>
          </w:p>
        </w:tc>
      </w:tr>
      <w:tr w:rsidR="00CB2A61" w:rsidRPr="00CE3FE3" w14:paraId="0FCBDBDD" w14:textId="77777777" w:rsidTr="00CB2A61">
        <w:trPr>
          <w:trHeight w:val="340"/>
        </w:trPr>
        <w:tc>
          <w:tcPr>
            <w:tcW w:w="3957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5DDDB3B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B304477" w14:textId="3AC44AB1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12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BF87DC" w14:textId="17722CCA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- Feriado - Dia de Nossa Senhora Aparecida</w:t>
            </w:r>
          </w:p>
        </w:tc>
      </w:tr>
      <w:tr w:rsidR="00CB2A61" w:rsidRPr="00CE3FE3" w14:paraId="7DEBE677" w14:textId="77777777" w:rsidTr="00CB2A61">
        <w:trPr>
          <w:trHeight w:val="340"/>
        </w:trPr>
        <w:tc>
          <w:tcPr>
            <w:tcW w:w="3957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ABE7811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810E24B" w14:textId="127FF03A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15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5AC620F9" w14:textId="512FAA59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- Dia do Professor (Decreto Federal nº 52.682/1963)</w:t>
            </w:r>
          </w:p>
        </w:tc>
      </w:tr>
      <w:tr w:rsidR="00CB2A61" w:rsidRPr="00CE3FE3" w14:paraId="74823144" w14:textId="77777777" w:rsidTr="00CB2A61">
        <w:trPr>
          <w:trHeight w:val="340"/>
        </w:trPr>
        <w:tc>
          <w:tcPr>
            <w:tcW w:w="3957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5DF566A7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A700596" w14:textId="64AC0B51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28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931B11" w14:textId="373AFDD7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2552B5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- Dia do Servidor Público (Decreto nº 70.273/2025)</w:t>
            </w:r>
          </w:p>
        </w:tc>
      </w:tr>
      <w:tr w:rsidR="00CB2A61" w:rsidRPr="00CE3FE3" w14:paraId="590C2283" w14:textId="77777777" w:rsidTr="00CB2A61">
        <w:trPr>
          <w:trHeight w:val="381"/>
        </w:trPr>
        <w:tc>
          <w:tcPr>
            <w:tcW w:w="3957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41A8F297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96F727C" w14:textId="0EDF6747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29</w:t>
            </w:r>
          </w:p>
        </w:tc>
        <w:tc>
          <w:tcPr>
            <w:tcW w:w="5954" w:type="dxa"/>
            <w:gridSpan w:val="2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1387BA8B" w14:textId="2B89BED3" w:rsidR="00CB2A61" w:rsidRPr="002552B5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final de trancamento de matrículas de cursos semestrais, exceto para alunos </w:t>
            </w:r>
            <w:r w:rsidRPr="00164BC9">
              <w:rPr>
                <w:rFonts w:ascii="Verdana" w:eastAsia="Times New Roman" w:hAnsi="Verdana" w:cs="Calibri"/>
                <w:i/>
                <w:iCs/>
                <w:spacing w:val="-10"/>
                <w:sz w:val="16"/>
                <w:szCs w:val="16"/>
                <w:u w:val="single"/>
              </w:rPr>
              <w:t>ingressantes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(Art. 31 - §3º)</w:t>
            </w:r>
          </w:p>
        </w:tc>
      </w:tr>
      <w:tr w:rsidR="00CB2A61" w:rsidRPr="00CE3FE3" w14:paraId="35E7B37D" w14:textId="77777777" w:rsidTr="00CB2A61">
        <w:trPr>
          <w:trHeight w:val="20"/>
        </w:trPr>
        <w:tc>
          <w:tcPr>
            <w:tcW w:w="3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640FC" w14:textId="77777777" w:rsidR="00CB2A61" w:rsidRPr="007F2A42" w:rsidRDefault="00CB2A61" w:rsidP="00CB2A61">
            <w:pPr>
              <w:spacing w:before="0" w:after="0"/>
              <w:rPr>
                <w:sz w:val="28"/>
                <w:szCs w:val="28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bottom w:w="115" w:type="dxa"/>
              <w:right w:w="115" w:type="dxa"/>
            </w:tcMar>
            <w:vAlign w:val="center"/>
          </w:tcPr>
          <w:p w14:paraId="6317F55C" w14:textId="77777777" w:rsidR="00CB2A61" w:rsidRPr="00E43869" w:rsidRDefault="00CB2A61" w:rsidP="00CB2A61">
            <w:pPr>
              <w:pStyle w:val="Legenda"/>
              <w:spacing w:before="0" w:after="0"/>
              <w:jc w:val="center"/>
              <w:rPr>
                <w:rFonts w:ascii="Verdana" w:hAnsi="Verdana"/>
                <w:b w:val="0"/>
                <w:bCs w:val="0"/>
                <w:color w:val="auto"/>
                <w:sz w:val="4"/>
                <w:szCs w:val="4"/>
                <w:lang w:val="pt-BR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C754" w14:textId="77777777" w:rsidR="00CB2A61" w:rsidRPr="00E43869" w:rsidRDefault="00CB2A61" w:rsidP="00CB2A61">
            <w:pPr>
              <w:pStyle w:val="Legenda"/>
              <w:spacing w:before="0"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4"/>
                <w:szCs w:val="4"/>
              </w:rPr>
            </w:pPr>
          </w:p>
        </w:tc>
      </w:tr>
    </w:tbl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426"/>
        <w:gridCol w:w="425"/>
        <w:gridCol w:w="425"/>
        <w:gridCol w:w="2682"/>
        <w:gridCol w:w="720"/>
        <w:gridCol w:w="5935"/>
      </w:tblGrid>
      <w:tr w:rsidR="00160022" w:rsidRPr="00E5151A" w14:paraId="5971F664" w14:textId="77777777" w:rsidTr="009808DD">
        <w:trPr>
          <w:trHeight w:hRule="exact" w:val="7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5F4D1606" w14:textId="77777777" w:rsidR="00160022" w:rsidRPr="00E5151A" w:rsidRDefault="00160022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2B52C91C" w14:textId="77777777" w:rsidR="00160022" w:rsidRPr="00E5151A" w:rsidRDefault="00160022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21FA045A" w14:textId="77777777" w:rsidR="00160022" w:rsidRPr="00E5151A" w:rsidRDefault="00160022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0B9247"/>
            <w:vAlign w:val="center"/>
          </w:tcPr>
          <w:p w14:paraId="0F85A79F" w14:textId="063DB77D" w:rsidR="00160022" w:rsidRPr="00E5151A" w:rsidRDefault="004669C0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nove</w:t>
            </w:r>
            <w:r w:rsidR="00160022">
              <w:rPr>
                <w:color w:val="FFFFFF" w:themeColor="background1"/>
                <w:sz w:val="48"/>
                <w:szCs w:val="48"/>
                <w:lang w:val="pt-BR" w:bidi="pt-BR"/>
              </w:rPr>
              <w:t>mbro</w:t>
            </w:r>
          </w:p>
        </w:tc>
        <w:tc>
          <w:tcPr>
            <w:tcW w:w="6655" w:type="dxa"/>
            <w:gridSpan w:val="2"/>
            <w:tcBorders>
              <w:top w:val="nil"/>
              <w:left w:val="single" w:sz="6" w:space="0" w:color="0B9247"/>
              <w:bottom w:val="single" w:sz="18" w:space="0" w:color="0B9247"/>
              <w:right w:val="nil"/>
            </w:tcBorders>
            <w:vAlign w:val="center"/>
          </w:tcPr>
          <w:p w14:paraId="157C37B6" w14:textId="77777777" w:rsidR="00160022" w:rsidRPr="00E5151A" w:rsidRDefault="00160022" w:rsidP="002E43EF">
            <w:pPr>
              <w:rPr>
                <w:sz w:val="48"/>
                <w:szCs w:val="48"/>
                <w:lang w:val="pt-BR"/>
              </w:rPr>
            </w:pPr>
            <w:r w:rsidRPr="00F6425D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</w:tr>
      <w:tr w:rsidR="00CB2A61" w:rsidRPr="00442508" w14:paraId="12A2B4D4" w14:textId="77777777" w:rsidTr="00CB2A61">
        <w:trPr>
          <w:trHeight w:val="270"/>
        </w:trPr>
        <w:tc>
          <w:tcPr>
            <w:tcW w:w="3958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CB2A61" w14:paraId="0EA6430A" w14:textId="77777777" w:rsidTr="003776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40639CA" w14:textId="77777777" w:rsidR="00CB2A61" w:rsidRPr="00F6425D" w:rsidRDefault="00CB2A61" w:rsidP="00CB2A61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DE3BD97" w14:textId="77777777" w:rsidR="00CB2A61" w:rsidRPr="00F6425D" w:rsidRDefault="00CB2A61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4ED4770" w14:textId="77777777" w:rsidR="00CB2A61" w:rsidRPr="00F6425D" w:rsidRDefault="00CB2A61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DDA57A6" w14:textId="77777777" w:rsidR="00CB2A61" w:rsidRPr="00F6425D" w:rsidRDefault="00CB2A61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C614B79" w14:textId="77777777" w:rsidR="00CB2A61" w:rsidRPr="00F6425D" w:rsidRDefault="00CB2A61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B996ECC" w14:textId="77777777" w:rsidR="00CB2A61" w:rsidRPr="00F6425D" w:rsidRDefault="00CB2A61" w:rsidP="00CB2A6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083C5C1C" w14:textId="77777777" w:rsidR="00CB2A61" w:rsidRPr="00F6425D" w:rsidRDefault="00CB2A61" w:rsidP="00CB2A61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CB2A61" w14:paraId="677B233E" w14:textId="77777777" w:rsidTr="005707A3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1B669833" w14:textId="08B4E5D8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49E98D88" w14:textId="1EE2421F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FE76C4E" w14:textId="106F3A16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C32B445" w14:textId="1E531336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03A7CEE" w14:textId="5C25F02E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ED78357" w14:textId="4AFCEE96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1CD66205" w14:textId="1ACF5336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7</w:t>
                  </w:r>
                </w:p>
              </w:tc>
            </w:tr>
            <w:tr w:rsidR="00CB2A61" w14:paraId="7CD7F12A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7A040206" w14:textId="15A6682A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06CE8DBB" w14:textId="36A2DB6A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D1FE1A0" w14:textId="74ADE169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B1F94CA" w14:textId="1E5EB4BB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59BBECE" w14:textId="132FDBBC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2F3D23B" w14:textId="54C6EEF2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6ED502C3" w14:textId="46E85CC4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14</w:t>
                  </w:r>
                </w:p>
              </w:tc>
            </w:tr>
            <w:tr w:rsidR="00CB2A61" w14:paraId="1DC2D5AE" w14:textId="77777777" w:rsidTr="005B549A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034BE20E" w14:textId="1C1A52F2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112BE810" w14:textId="6D6DAEE1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C727166" w14:textId="1C5DBC8C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2D7540C1" w14:textId="36D30148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641F8C5" w14:textId="05D47A4A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2BF14A13" w14:textId="73BBC797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62B390B2" w14:textId="3635FBC1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21</w:t>
                  </w:r>
                </w:p>
              </w:tc>
            </w:tr>
            <w:tr w:rsidR="00CB2A61" w14:paraId="30716385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68C45F5" w14:textId="5B6430C9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E64A85C" w14:textId="67AA43F1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69BC1E3" w14:textId="5619BF79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24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06A13F5" w14:textId="2D38DAA7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25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08C6675" w14:textId="34621D4F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5438925" w14:textId="500FFBCA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1AF126FC" w14:textId="4CFE4058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28</w:t>
                  </w:r>
                </w:p>
              </w:tc>
            </w:tr>
            <w:tr w:rsidR="00CB2A61" w14:paraId="4F7C1FEF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0903B438" w14:textId="3D3B74D1" w:rsidR="00CB2A61" w:rsidRPr="00F6425D" w:rsidRDefault="00CB2A61" w:rsidP="00CB2A61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E258615" w14:textId="0ED43B64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095C73F" w14:textId="68FE1B29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7D0979D9" w14:textId="78D40AED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6F948259" w14:textId="77777777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F598EBD" w14:textId="77777777" w:rsidR="00CB2A61" w:rsidRDefault="00CB2A61" w:rsidP="00CB2A6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19C5AC9F" w14:textId="77777777" w:rsidR="00CB2A61" w:rsidRDefault="00CB2A61" w:rsidP="00CB2A61"/>
              </w:tc>
            </w:tr>
          </w:tbl>
          <w:p w14:paraId="67E1FB4C" w14:textId="5C649C22" w:rsidR="00CB2A61" w:rsidRPr="00B21C0C" w:rsidRDefault="00CB2A61" w:rsidP="00CB2A61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63728CE4" w14:textId="42791D82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02</w:t>
            </w:r>
          </w:p>
        </w:tc>
        <w:tc>
          <w:tcPr>
            <w:tcW w:w="5935" w:type="dxa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3C93F174" w14:textId="3B6DD1B4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- Feriado - Dia de finados</w:t>
            </w:r>
          </w:p>
        </w:tc>
      </w:tr>
      <w:tr w:rsidR="00CB2A61" w:rsidRPr="00442508" w14:paraId="2AA47AAA" w14:textId="77777777" w:rsidTr="00CB2A61">
        <w:trPr>
          <w:trHeight w:val="429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6BCE0B8A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A9DAF35" w14:textId="0318FBEA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15</w:t>
            </w: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76AAE" w14:textId="7084EF82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Feriado - Proclamação da República</w:t>
            </w:r>
          </w:p>
        </w:tc>
      </w:tr>
      <w:tr w:rsidR="00CB2A61" w:rsidRPr="00442508" w14:paraId="435C50EA" w14:textId="77777777" w:rsidTr="00CB2A61">
        <w:trPr>
          <w:trHeight w:val="134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302A381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74733E1" w14:textId="4A0DC93D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16 a 30</w:t>
            </w: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219DF212" w14:textId="0DEE130A" w:rsidR="00CB2A61" w:rsidRPr="00B74514" w:rsidRDefault="00CB2A61" w:rsidP="00CB2A61">
            <w:pPr>
              <w:spacing w:before="0" w:after="0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Período para aplicação de exame de rendimento de línguas estrangeiras (Art. 86 - §1º Inciso II)</w:t>
            </w:r>
          </w:p>
        </w:tc>
      </w:tr>
      <w:tr w:rsidR="00CB2A61" w:rsidRPr="00442508" w14:paraId="76F1F745" w14:textId="77777777" w:rsidTr="00CB2A61">
        <w:trPr>
          <w:trHeight w:val="280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61F8E39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3A0142C" w14:textId="1D9FEF53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20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 xml:space="preserve"> e 21</w:t>
            </w: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32B261" w14:textId="1BAD174D" w:rsidR="00CB2A61" w:rsidRPr="00B74514" w:rsidRDefault="00CB2A61" w:rsidP="00CB2A61">
            <w:pPr>
              <w:spacing w:before="0" w:after="0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Não haverá aula – feriado e emenda – Dia da Consciência Negra</w:t>
            </w:r>
          </w:p>
        </w:tc>
      </w:tr>
      <w:tr w:rsidR="00CB2A61" w:rsidRPr="00442508" w14:paraId="06CF42E2" w14:textId="77777777" w:rsidTr="00CB2A61">
        <w:trPr>
          <w:trHeight w:val="248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57351EE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41AF5B9" w14:textId="318E6097" w:rsidR="00CB2A61" w:rsidRPr="00B74514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28</w:t>
            </w: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39518104" w14:textId="3E1C505B" w:rsidR="00CB2A61" w:rsidRPr="00B74514" w:rsidRDefault="00CB2A61" w:rsidP="00CB2A61">
            <w:pPr>
              <w:spacing w:before="0" w:after="0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Avaliações presenciais do CST em Gestão Empresarial - EaD - P2</w:t>
            </w:r>
          </w:p>
        </w:tc>
      </w:tr>
      <w:tr w:rsidR="00CB2A61" w:rsidRPr="00442508" w14:paraId="24B03A52" w14:textId="77777777" w:rsidTr="00CB2A61">
        <w:trPr>
          <w:trHeight w:val="24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6A8BA7D1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0AB1E4C8" w14:textId="3578B4D5" w:rsidR="00CB2A61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>30</w:t>
            </w: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A276B0" w14:textId="72BE1AFB" w:rsidR="00CB2A61" w:rsidRPr="004669C0" w:rsidRDefault="00CB2A61" w:rsidP="00CB2A61">
            <w:pPr>
              <w:spacing w:before="0" w:after="0"/>
              <w:rPr>
                <w:rFonts w:ascii="Verdana" w:eastAsia="Times New Roman" w:hAnsi="Verdana" w:cs="Calibri"/>
                <w:color w:val="393939" w:themeColor="background2" w:themeShade="40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Avaliações presenciais do CST em Gestão Empresarial - EaD - P2 Substitutiva</w:t>
            </w:r>
          </w:p>
        </w:tc>
      </w:tr>
      <w:tr w:rsidR="00CB2A61" w:rsidRPr="00442508" w14:paraId="6EB23F30" w14:textId="77777777" w:rsidTr="00E43869">
        <w:trPr>
          <w:trHeight w:val="397"/>
        </w:trPr>
        <w:tc>
          <w:tcPr>
            <w:tcW w:w="3958" w:type="dxa"/>
            <w:gridSpan w:val="4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7079E80" w14:textId="77777777" w:rsidR="00CB2A61" w:rsidRPr="00E5151A" w:rsidRDefault="00CB2A61" w:rsidP="00CB2A61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A585BD6" w14:textId="5595418A" w:rsidR="00CB2A61" w:rsidRDefault="00CB2A61" w:rsidP="00CB2A61">
            <w:pPr>
              <w:spacing w:before="0" w:after="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</w:p>
        </w:tc>
        <w:tc>
          <w:tcPr>
            <w:tcW w:w="5935" w:type="dxa"/>
            <w:tcBorders>
              <w:top w:val="nil"/>
              <w:left w:val="single" w:sz="6" w:space="0" w:color="0B9247"/>
              <w:bottom w:val="nil"/>
              <w:right w:val="nil"/>
            </w:tcBorders>
            <w:vAlign w:val="center"/>
          </w:tcPr>
          <w:p w14:paraId="4AC7D138" w14:textId="10DBA6A8" w:rsidR="00CB2A61" w:rsidRPr="004669C0" w:rsidRDefault="00CB2A61" w:rsidP="00CB2A61">
            <w:pPr>
              <w:spacing w:before="0" w:after="0"/>
              <w:rPr>
                <w:rFonts w:ascii="Verdana" w:eastAsia="Times New Roman" w:hAnsi="Verdana" w:cs="Calibri"/>
                <w:color w:val="393939" w:themeColor="background2" w:themeShade="40"/>
                <w:spacing w:val="-10"/>
                <w:sz w:val="16"/>
                <w:szCs w:val="16"/>
              </w:rPr>
            </w:pPr>
          </w:p>
        </w:tc>
      </w:tr>
    </w:tbl>
    <w:p w14:paraId="01FACA36" w14:textId="77777777" w:rsidR="00160022" w:rsidRPr="007F2A42" w:rsidRDefault="00160022" w:rsidP="007F0B74">
      <w:pPr>
        <w:tabs>
          <w:tab w:val="left" w:pos="2835"/>
        </w:tabs>
        <w:rPr>
          <w:sz w:val="28"/>
          <w:szCs w:val="28"/>
          <w:lang w:val="pt-BR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e layout"/>
      </w:tblPr>
      <w:tblGrid>
        <w:gridCol w:w="426"/>
        <w:gridCol w:w="425"/>
        <w:gridCol w:w="142"/>
        <w:gridCol w:w="283"/>
        <w:gridCol w:w="2682"/>
        <w:gridCol w:w="720"/>
        <w:gridCol w:w="5934"/>
        <w:gridCol w:w="19"/>
      </w:tblGrid>
      <w:tr w:rsidR="004669C0" w:rsidRPr="00E5151A" w14:paraId="7A29E9F9" w14:textId="77777777" w:rsidTr="009808DD">
        <w:trPr>
          <w:gridAfter w:val="1"/>
          <w:wAfter w:w="19" w:type="dxa"/>
          <w:trHeight w:hRule="exact" w:val="7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8AF6BB"/>
            <w:vAlign w:val="center"/>
          </w:tcPr>
          <w:p w14:paraId="0C2D8794" w14:textId="77777777" w:rsidR="004669C0" w:rsidRPr="00E5151A" w:rsidRDefault="004669C0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17ED78"/>
            <w:vAlign w:val="center"/>
          </w:tcPr>
          <w:p w14:paraId="49B6E26D" w14:textId="77777777" w:rsidR="004669C0" w:rsidRPr="00E5151A" w:rsidRDefault="004669C0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C762"/>
            <w:vAlign w:val="center"/>
          </w:tcPr>
          <w:p w14:paraId="08194924" w14:textId="77777777" w:rsidR="004669C0" w:rsidRPr="00E5151A" w:rsidRDefault="004669C0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0B9247"/>
            <w:vAlign w:val="center"/>
          </w:tcPr>
          <w:p w14:paraId="4D179FE0" w14:textId="13060D4D" w:rsidR="004669C0" w:rsidRPr="00E5151A" w:rsidRDefault="004669C0" w:rsidP="002E43EF">
            <w:pPr>
              <w:pStyle w:val="Ms"/>
              <w:jc w:val="right"/>
              <w:rPr>
                <w:sz w:val="48"/>
                <w:szCs w:val="48"/>
                <w:lang w:val="pt-BR"/>
              </w:rPr>
            </w:pPr>
            <w:r>
              <w:rPr>
                <w:color w:val="FFFFFF" w:themeColor="background1"/>
                <w:sz w:val="48"/>
                <w:szCs w:val="48"/>
                <w:lang w:val="pt-BR" w:bidi="pt-BR"/>
              </w:rPr>
              <w:t>dezembr</w:t>
            </w:r>
            <w:r w:rsidRPr="00DB5313">
              <w:rPr>
                <w:color w:val="FFFFFF" w:themeColor="background1"/>
                <w:sz w:val="48"/>
                <w:szCs w:val="48"/>
                <w:lang w:val="pt-BR" w:bidi="pt-BR"/>
              </w:rPr>
              <w:t>o</w:t>
            </w:r>
          </w:p>
        </w:tc>
        <w:tc>
          <w:tcPr>
            <w:tcW w:w="6654" w:type="dxa"/>
            <w:gridSpan w:val="2"/>
            <w:tcBorders>
              <w:top w:val="nil"/>
              <w:left w:val="nil"/>
              <w:bottom w:val="single" w:sz="18" w:space="0" w:color="0B9247"/>
              <w:right w:val="nil"/>
            </w:tcBorders>
            <w:vAlign w:val="center"/>
          </w:tcPr>
          <w:p w14:paraId="1E5D3E40" w14:textId="77777777" w:rsidR="004669C0" w:rsidRPr="00E5151A" w:rsidRDefault="004669C0" w:rsidP="002E43EF">
            <w:pPr>
              <w:rPr>
                <w:sz w:val="48"/>
                <w:szCs w:val="48"/>
                <w:lang w:val="pt-BR"/>
              </w:rPr>
            </w:pPr>
            <w:r w:rsidRPr="00F6425D">
              <w:rPr>
                <w:color w:val="0B9247"/>
                <w:sz w:val="48"/>
                <w:szCs w:val="48"/>
                <w:lang w:val="pt-BR"/>
              </w:rPr>
              <w:t>2026</w:t>
            </w:r>
          </w:p>
        </w:tc>
      </w:tr>
      <w:tr w:rsidR="004669C0" w:rsidRPr="00442508" w14:paraId="67A0A547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B9247"/>
            </w:tcBorders>
          </w:tcPr>
          <w:tbl>
            <w:tblPr>
              <w:tblStyle w:val="Calendrio3"/>
              <w:tblpPr w:leftFromText="141" w:rightFromText="141" w:vertAnchor="text" w:horzAnchor="margin" w:tblpY="215"/>
              <w:tblW w:w="3544" w:type="dxa"/>
              <w:tblLook w:val="05A0" w:firstRow="1" w:lastRow="0" w:firstColumn="1" w:lastColumn="1" w:noHBand="0" w:noVBand="1"/>
              <w:tblCaption w:val="Tabela de layout"/>
            </w:tblPr>
            <w:tblGrid>
              <w:gridCol w:w="506"/>
              <w:gridCol w:w="506"/>
              <w:gridCol w:w="506"/>
              <w:gridCol w:w="507"/>
              <w:gridCol w:w="506"/>
              <w:gridCol w:w="506"/>
              <w:gridCol w:w="507"/>
            </w:tblGrid>
            <w:tr w:rsidR="004669C0" w14:paraId="31C98BA1" w14:textId="77777777" w:rsidTr="003776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501F5A9" w14:textId="77777777" w:rsidR="004669C0" w:rsidRPr="00F6425D" w:rsidRDefault="004669C0" w:rsidP="004669C0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Dom</w:t>
                  </w:r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273A2625" w14:textId="77777777" w:rsidR="004669C0" w:rsidRPr="00F6425D" w:rsidRDefault="004669C0" w:rsidP="004669C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Seg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CD6136F" w14:textId="77777777" w:rsidR="004669C0" w:rsidRPr="00F6425D" w:rsidRDefault="004669C0" w:rsidP="004669C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Ter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3BB479CB" w14:textId="77777777" w:rsidR="004669C0" w:rsidRPr="00F6425D" w:rsidRDefault="004669C0" w:rsidP="004669C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Qua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15B12CF3" w14:textId="77777777" w:rsidR="004669C0" w:rsidRPr="00F6425D" w:rsidRDefault="004669C0" w:rsidP="004669C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proofErr w:type="spellStart"/>
                  <w:r w:rsidRPr="00F6425D">
                    <w:rPr>
                      <w:color w:val="0B9247"/>
                      <w:sz w:val="16"/>
                      <w:szCs w:val="16"/>
                    </w:rPr>
                    <w:t>Qui</w:t>
                  </w:r>
                  <w:proofErr w:type="spellEnd"/>
                </w:p>
              </w:tc>
              <w:tc>
                <w:tcPr>
                  <w:tcW w:w="506" w:type="dxa"/>
                  <w:tcBorders>
                    <w:bottom w:val="single" w:sz="4" w:space="0" w:color="7F7F7F" w:themeColor="text1" w:themeTint="80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491635B3" w14:textId="77777777" w:rsidR="004669C0" w:rsidRPr="00F6425D" w:rsidRDefault="004669C0" w:rsidP="004669C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Sex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bottom w:val="single" w:sz="4" w:space="0" w:color="8F0000" w:themeColor="accent1" w:themeShade="BF"/>
                  </w:tcBorders>
                  <w:noWrap/>
                  <w:tcMar>
                    <w:left w:w="43" w:type="dxa"/>
                    <w:right w:w="43" w:type="dxa"/>
                  </w:tcMar>
                  <w:vAlign w:val="bottom"/>
                </w:tcPr>
                <w:p w14:paraId="7417028B" w14:textId="77777777" w:rsidR="004669C0" w:rsidRPr="00F6425D" w:rsidRDefault="004669C0" w:rsidP="004669C0">
                  <w:pPr>
                    <w:rPr>
                      <w:color w:val="0B9247"/>
                      <w:sz w:val="16"/>
                      <w:szCs w:val="16"/>
                    </w:rPr>
                  </w:pPr>
                  <w:r w:rsidRPr="00F6425D">
                    <w:rPr>
                      <w:color w:val="0B9247"/>
                      <w:sz w:val="16"/>
                      <w:szCs w:val="16"/>
                    </w:rPr>
                    <w:t>Sáb</w:t>
                  </w:r>
                </w:p>
              </w:tc>
            </w:tr>
            <w:tr w:rsidR="004669C0" w14:paraId="46AE1735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1BFE6027" w14:textId="77777777" w:rsidR="004669C0" w:rsidRDefault="004669C0" w:rsidP="004669C0"/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08BB88A5" w14:textId="77777777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D75D891" w14:textId="3427E187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D01F61C" w14:textId="1EE8C732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F4B7C4B" w14:textId="0ABDE240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DEC2734" w14:textId="01362254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17A8ED8E" w14:textId="7CBC19FA" w:rsidR="004669C0" w:rsidRPr="00F6425D" w:rsidRDefault="000D5A4E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5</w:t>
                  </w:r>
                </w:p>
              </w:tc>
            </w:tr>
            <w:tr w:rsidR="004669C0" w14:paraId="2B4095FF" w14:textId="77777777" w:rsidTr="006D5321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1FBD360E" w14:textId="700A9A32" w:rsidR="004669C0" w:rsidRPr="00F6425D" w:rsidRDefault="000D5A4E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</w:tcPr>
                <w:p w14:paraId="38CF7CD8" w14:textId="2F22EDDD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AF5486F" w14:textId="6A58FD0C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7EE87541" w14:textId="14F123D4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36E741E3" w14:textId="721047DD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0D7844B" w14:textId="5FA9B09A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46FB217D" w14:textId="04A47F3D" w:rsidR="004669C0" w:rsidRPr="00F6425D" w:rsidRDefault="004669C0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</w:t>
                  </w:r>
                  <w:r w:rsidR="000D5A4E" w:rsidRPr="00F6425D">
                    <w:rPr>
                      <w:color w:val="0B9247"/>
                    </w:rPr>
                    <w:t>2</w:t>
                  </w:r>
                </w:p>
              </w:tc>
            </w:tr>
            <w:tr w:rsidR="004669C0" w14:paraId="7771A090" w14:textId="77777777" w:rsidTr="006355E0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67C72C74" w14:textId="0A67342E" w:rsidR="004669C0" w:rsidRPr="00F6425D" w:rsidRDefault="004669C0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</w:t>
                  </w:r>
                  <w:r w:rsidR="000D5A4E" w:rsidRPr="00F6425D">
                    <w:rPr>
                      <w:color w:val="0B9247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right w:val="single" w:sz="24" w:space="0" w:color="7F7F7F" w:themeColor="text1" w:themeTint="80"/>
                  </w:tcBorders>
                  <w:shd w:val="clear" w:color="auto" w:fill="CFCFCF" w:themeFill="background2" w:themeFillShade="E6"/>
                </w:tcPr>
                <w:p w14:paraId="5F014FA8" w14:textId="02FD05CD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059C0FD" w14:textId="4DA8B723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5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E4D8566" w14:textId="356C7701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6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1F036B94" w14:textId="2A36FE0F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6142D837" w14:textId="6A40369E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  <w:r w:rsidR="000D5A4E">
                    <w:t>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right w:val="single" w:sz="18" w:space="0" w:color="0B9247"/>
                  </w:tcBorders>
                </w:tcPr>
                <w:p w14:paraId="5C6DB2CF" w14:textId="060B9487" w:rsidR="004669C0" w:rsidRPr="00F6425D" w:rsidRDefault="004669C0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1</w:t>
                  </w:r>
                  <w:r w:rsidR="000D5A4E" w:rsidRPr="00F6425D">
                    <w:rPr>
                      <w:color w:val="0B9247"/>
                    </w:rPr>
                    <w:t>9</w:t>
                  </w:r>
                </w:p>
              </w:tc>
            </w:tr>
            <w:tr w:rsidR="004669C0" w14:paraId="147E403C" w14:textId="77777777" w:rsidTr="002552B5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  <w:shd w:val="clear" w:color="auto" w:fill="8AF6BB"/>
                </w:tcPr>
                <w:p w14:paraId="5D29ADB2" w14:textId="0531830B" w:rsidR="004669C0" w:rsidRPr="00F6425D" w:rsidRDefault="000D5A4E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auto"/>
                </w:tcPr>
                <w:p w14:paraId="22F96965" w14:textId="6D6D3749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554D1877" w14:textId="11E7D739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2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09B05FBB" w14:textId="396C2123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3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</w:tcPr>
                <w:p w14:paraId="4E553BE2" w14:textId="28376964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4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7F7F7F" w:themeColor="text1" w:themeTint="80"/>
                    <w:right w:val="single" w:sz="24" w:space="0" w:color="7F7F7F" w:themeColor="text1" w:themeTint="80"/>
                  </w:tcBorders>
                  <w:shd w:val="clear" w:color="auto" w:fill="8AF6BB"/>
                </w:tcPr>
                <w:p w14:paraId="36E73AB9" w14:textId="666DEFA6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5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8F0000" w:themeColor="accent1" w:themeShade="BF"/>
                    <w:right w:val="single" w:sz="18" w:space="0" w:color="0B9247"/>
                  </w:tcBorders>
                </w:tcPr>
                <w:p w14:paraId="5FC49B14" w14:textId="7A4E7D48" w:rsidR="004669C0" w:rsidRPr="00F6425D" w:rsidRDefault="004669C0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</w:t>
                  </w:r>
                  <w:r w:rsidR="000D5A4E" w:rsidRPr="00F6425D">
                    <w:rPr>
                      <w:color w:val="0B9247"/>
                    </w:rPr>
                    <w:t>6</w:t>
                  </w:r>
                </w:p>
              </w:tc>
            </w:tr>
            <w:tr w:rsidR="004669C0" w14:paraId="1E74D04F" w14:textId="77777777" w:rsidTr="009808DD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6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  <w:shd w:val="clear" w:color="auto" w:fill="8AF6BB"/>
                </w:tcPr>
                <w:p w14:paraId="4A72FBD6" w14:textId="3F08BC1D" w:rsidR="004669C0" w:rsidRPr="00F6425D" w:rsidRDefault="004669C0" w:rsidP="004669C0">
                  <w:pPr>
                    <w:rPr>
                      <w:color w:val="0B9247"/>
                    </w:rPr>
                  </w:pPr>
                  <w:r w:rsidRPr="00F6425D">
                    <w:rPr>
                      <w:color w:val="0B9247"/>
                    </w:rPr>
                    <w:t>2</w:t>
                  </w:r>
                  <w:r w:rsidR="000D5A4E" w:rsidRPr="00F6425D">
                    <w:rPr>
                      <w:color w:val="0B9247"/>
                    </w:rPr>
                    <w:t>7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left w:val="single" w:sz="18" w:space="0" w:color="0B9247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383429DE" w14:textId="3462240C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8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4436FD6B" w14:textId="09A236C3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</w:t>
                  </w:r>
                  <w:r w:rsidR="000D5A4E">
                    <w:t>9</w:t>
                  </w:r>
                </w:p>
              </w:tc>
              <w:tc>
                <w:tcPr>
                  <w:tcW w:w="507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0CA4CE90" w14:textId="7B24FA7E" w:rsidR="004669C0" w:rsidRDefault="000D5A4E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299511E0" w14:textId="33C46FC6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</w:t>
                  </w:r>
                  <w:r w:rsidR="000D5A4E">
                    <w:t>1</w:t>
                  </w:r>
                </w:p>
              </w:tc>
              <w:tc>
                <w:tcPr>
                  <w:tcW w:w="506" w:type="dxa"/>
                  <w:tcBorders>
                    <w:top w:val="single" w:sz="4" w:space="0" w:color="7F7F7F" w:themeColor="text1" w:themeTint="80"/>
                    <w:bottom w:val="single" w:sz="4" w:space="0" w:color="auto"/>
                    <w:right w:val="single" w:sz="24" w:space="0" w:color="7F7F7F" w:themeColor="text1" w:themeTint="80"/>
                  </w:tcBorders>
                </w:tcPr>
                <w:p w14:paraId="56DB949E" w14:textId="1200C404" w:rsidR="004669C0" w:rsidRDefault="004669C0" w:rsidP="004669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8F0000" w:themeColor="accent1" w:themeShade="BF"/>
                    <w:bottom w:val="single" w:sz="4" w:space="0" w:color="auto"/>
                    <w:right w:val="single" w:sz="18" w:space="0" w:color="0B9247"/>
                  </w:tcBorders>
                </w:tcPr>
                <w:p w14:paraId="40E14DDC" w14:textId="77777777" w:rsidR="004669C0" w:rsidRDefault="004669C0" w:rsidP="004669C0"/>
              </w:tc>
            </w:tr>
          </w:tbl>
          <w:p w14:paraId="026822F2" w14:textId="2B7B3A4F" w:rsidR="004669C0" w:rsidRPr="00B21C0C" w:rsidRDefault="004669C0" w:rsidP="004669C0">
            <w:pPr>
              <w:pStyle w:val="Ano"/>
              <w:rPr>
                <w:sz w:val="24"/>
                <w:szCs w:val="24"/>
                <w:lang w:val="pt-BR"/>
              </w:rPr>
            </w:pPr>
          </w:p>
        </w:tc>
        <w:tc>
          <w:tcPr>
            <w:tcW w:w="720" w:type="dxa"/>
            <w:tcBorders>
              <w:top w:val="single" w:sz="18" w:space="0" w:color="0B9247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701152E3" w14:textId="159C8BEB" w:rsidR="004669C0" w:rsidRPr="00B74514" w:rsidRDefault="009B5664" w:rsidP="006D5321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01</w:t>
            </w:r>
          </w:p>
        </w:tc>
        <w:tc>
          <w:tcPr>
            <w:tcW w:w="5934" w:type="dxa"/>
            <w:tcBorders>
              <w:top w:val="single" w:sz="18" w:space="0" w:color="0B9247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63A5B86A" w14:textId="780736C8" w:rsidR="004669C0" w:rsidRPr="00B74514" w:rsidRDefault="004669C0" w:rsidP="006D5321">
            <w:pPr>
              <w:spacing w:before="20" w:after="20"/>
              <w:ind w:left="31"/>
              <w:rPr>
                <w:rFonts w:ascii="Verdana" w:hAnsi="Verdana"/>
                <w:sz w:val="16"/>
                <w:szCs w:val="16"/>
                <w:lang w:val="pt-BR"/>
              </w:rPr>
            </w:pP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Envio da chave aos professores para fechamento do</w:t>
            </w:r>
            <w:r w:rsidR="00334180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s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</w:t>
            </w:r>
            <w:r w:rsidR="00E81C81"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cursos </w:t>
            </w:r>
            <w:r w:rsidRPr="00B74514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no SIGA </w:t>
            </w:r>
          </w:p>
        </w:tc>
      </w:tr>
      <w:tr w:rsidR="005A1798" w:rsidRPr="00442508" w14:paraId="5D577211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566C6D0E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18A090A6" w14:textId="7E4A6961" w:rsidR="005A1798" w:rsidRPr="005A1798" w:rsidRDefault="005A1798" w:rsidP="005A1798">
            <w:pPr>
              <w:spacing w:before="20" w:after="20"/>
              <w:jc w:val="center"/>
              <w:rPr>
                <w:rFonts w:ascii="Verdana" w:hAnsi="Verdana"/>
                <w:strike/>
                <w:sz w:val="16"/>
                <w:szCs w:val="16"/>
                <w:highlight w:val="yellow"/>
                <w:lang w:val="pt-BR"/>
              </w:rPr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07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D9EC9F" w14:textId="07B9A6CD" w:rsidR="005A1798" w:rsidRPr="005A1798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trike/>
                <w:spacing w:val="-10"/>
                <w:sz w:val="16"/>
                <w:szCs w:val="16"/>
                <w:highlight w:val="yellow"/>
              </w:rPr>
            </w:pP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Prazo para entrega de médias finais </w:t>
            </w:r>
          </w:p>
        </w:tc>
      </w:tr>
      <w:tr w:rsidR="005A1798" w:rsidRPr="00442508" w14:paraId="3FE58C10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28940130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0FE50AC" w14:textId="4A5D0AE8" w:rsidR="005A1798" w:rsidRPr="00B74514" w:rsidRDefault="005A1798" w:rsidP="005A1798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08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a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10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4769C634" w14:textId="6E784A75" w:rsidR="005A1798" w:rsidRPr="00B74514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1C25E7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Período para solicitar revisão da média final via SIGA (Art. 38 – Parágrafo único)</w:t>
            </w:r>
          </w:p>
        </w:tc>
      </w:tr>
      <w:tr w:rsidR="005A1798" w:rsidRPr="00442508" w14:paraId="5284BE9F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7DDAA039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4741A836" w14:textId="2138089C" w:rsidR="005A1798" w:rsidRDefault="005A1798" w:rsidP="005A1798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>
              <w:rPr>
                <w:rFonts w:ascii="Verdana" w:hAnsi="Verdana"/>
                <w:sz w:val="16"/>
                <w:szCs w:val="16"/>
                <w:lang w:val="pt-BR"/>
              </w:rPr>
              <w:t>11</w:t>
            </w:r>
            <w:r w:rsidRPr="00B74514">
              <w:rPr>
                <w:rFonts w:ascii="Verdana" w:hAnsi="Verdana"/>
                <w:sz w:val="16"/>
                <w:szCs w:val="16"/>
                <w:lang w:val="pt-BR"/>
              </w:rPr>
              <w:t xml:space="preserve"> a </w:t>
            </w:r>
            <w:r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DF030C" w14:textId="29538DCF" w:rsidR="005A1798" w:rsidRPr="00E43869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Divulgação dos resultados de revisão da média final</w:t>
            </w:r>
            <w:r w:rsidR="007F2A42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 xml:space="preserve"> </w:t>
            </w: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via SIGA (Art. 38 – Parágrafo único)</w:t>
            </w:r>
          </w:p>
        </w:tc>
      </w:tr>
      <w:tr w:rsidR="005A1798" w:rsidRPr="00442508" w14:paraId="7681A4BA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3F6D513E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5FD285D2" w14:textId="5D06CF88" w:rsidR="005A1798" w:rsidRPr="00B74514" w:rsidRDefault="005A1798" w:rsidP="005A1798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13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2A64C260" w14:textId="69547357" w:rsidR="005A1798" w:rsidRPr="001C25E7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Previsão da realização do exame - Vestibular do 1º semestre de 2027</w:t>
            </w:r>
          </w:p>
        </w:tc>
      </w:tr>
      <w:tr w:rsidR="005A1798" w:rsidRPr="00442508" w14:paraId="3EFA5DE2" w14:textId="77777777" w:rsidTr="00CB2A61">
        <w:trPr>
          <w:gridAfter w:val="1"/>
          <w:wAfter w:w="19" w:type="dxa"/>
          <w:trHeight w:val="2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09FFC317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F2F2F2" w:themeFill="background1" w:themeFillShade="F2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33EC05E6" w14:textId="30A6185D" w:rsidR="005A1798" w:rsidRPr="003A0612" w:rsidRDefault="005A1798" w:rsidP="005A1798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highlight w:val="yellow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AB1968" w14:textId="6F01812D" w:rsidR="005A1798" w:rsidRPr="003A0612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pacing w:val="-10"/>
                <w:sz w:val="16"/>
                <w:szCs w:val="16"/>
                <w:highlight w:val="yellow"/>
              </w:rPr>
            </w:pP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Prazo para entrega de conteúdos programáticos e frequência</w:t>
            </w:r>
          </w:p>
        </w:tc>
      </w:tr>
      <w:tr w:rsidR="005A1798" w:rsidRPr="00442508" w14:paraId="76910BAF" w14:textId="77777777" w:rsidTr="0037765B">
        <w:trPr>
          <w:gridAfter w:val="1"/>
          <w:wAfter w:w="19" w:type="dxa"/>
          <w:trHeight w:val="350"/>
        </w:trPr>
        <w:tc>
          <w:tcPr>
            <w:tcW w:w="3958" w:type="dxa"/>
            <w:gridSpan w:val="5"/>
            <w:vMerge/>
            <w:tcBorders>
              <w:left w:val="nil"/>
              <w:bottom w:val="nil"/>
              <w:right w:val="single" w:sz="6" w:space="0" w:color="0B9247"/>
            </w:tcBorders>
          </w:tcPr>
          <w:p w14:paraId="10E10653" w14:textId="77777777" w:rsidR="005A1798" w:rsidRPr="00E5151A" w:rsidRDefault="005A1798" w:rsidP="005A1798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B9247"/>
              <w:bottom w:val="nil"/>
              <w:right w:val="single" w:sz="6" w:space="0" w:color="0B9247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3BC6749" w14:textId="27C58094" w:rsidR="005A1798" w:rsidRPr="00B74514" w:rsidRDefault="005A1798" w:rsidP="005A1798">
            <w:pPr>
              <w:spacing w:before="20" w:after="20"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sz w:val="16"/>
                <w:szCs w:val="16"/>
                <w:lang w:val="pt-BR"/>
              </w:rPr>
              <w:t>14</w:t>
            </w:r>
          </w:p>
        </w:tc>
        <w:tc>
          <w:tcPr>
            <w:tcW w:w="5934" w:type="dxa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0DD319CA" w14:textId="5EE27086" w:rsidR="005A1798" w:rsidRPr="001C25E7" w:rsidRDefault="005A1798" w:rsidP="005A1798">
            <w:pPr>
              <w:spacing w:before="20" w:after="20"/>
              <w:ind w:left="31"/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</w:pPr>
            <w:r w:rsidRPr="00E43869">
              <w:rPr>
                <w:rFonts w:ascii="Verdana" w:eastAsia="Times New Roman" w:hAnsi="Verdana" w:cs="Calibri"/>
                <w:spacing w:val="-10"/>
                <w:sz w:val="16"/>
                <w:szCs w:val="16"/>
              </w:rPr>
              <w:t>Prazo para fechamento das disciplinas no SIGA</w:t>
            </w:r>
          </w:p>
        </w:tc>
      </w:tr>
      <w:tr w:rsidR="005A1798" w:rsidRPr="00442508" w14:paraId="59EEDFF9" w14:textId="77777777" w:rsidTr="0037765B">
        <w:trPr>
          <w:trHeight w:val="22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  <w:vAlign w:val="center"/>
          </w:tcPr>
          <w:p w14:paraId="2EF920AB" w14:textId="091A5A1D" w:rsidR="005A1798" w:rsidRPr="003A0612" w:rsidRDefault="005A1798" w:rsidP="005A1798">
            <w:pPr>
              <w:pStyle w:val="Legenda"/>
              <w:spacing w:after="0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highlight w:val="yellow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14</w:t>
            </w:r>
          </w:p>
        </w:tc>
        <w:tc>
          <w:tcPr>
            <w:tcW w:w="9638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6709C7" w14:textId="52FFBF5C" w:rsidR="005A1798" w:rsidRPr="003A0612" w:rsidRDefault="005A1798" w:rsidP="005A1798">
            <w:pPr>
              <w:pStyle w:val="Legenda"/>
              <w:spacing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  <w:highlight w:val="yellow"/>
              </w:rPr>
            </w:pPr>
            <w:r w:rsidRPr="00E43869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Término das aulas do 2º semestre letivo de 2026</w:t>
            </w:r>
          </w:p>
        </w:tc>
      </w:tr>
      <w:tr w:rsidR="005A1798" w:rsidRPr="00442508" w14:paraId="7EDA0A9E" w14:textId="77777777" w:rsidTr="00CB2A61">
        <w:trPr>
          <w:trHeight w:val="22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31BFE894" w14:textId="385D086F" w:rsidR="005A1798" w:rsidRPr="00E43869" w:rsidRDefault="005A1798" w:rsidP="005A1798">
            <w:pPr>
              <w:pStyle w:val="Legenda"/>
              <w:spacing w:after="0"/>
              <w:jc w:val="center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</w:pPr>
            <w:r w:rsidRPr="00E43869"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  <w:lang w:val="pt-BR"/>
              </w:rPr>
              <w:t>15</w:t>
            </w:r>
          </w:p>
        </w:tc>
        <w:tc>
          <w:tcPr>
            <w:tcW w:w="9638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2A4A48DD" w14:textId="64196642" w:rsidR="005A1798" w:rsidRPr="00E43869" w:rsidRDefault="005A1798" w:rsidP="005A1798">
            <w:pPr>
              <w:pStyle w:val="Legenda"/>
              <w:spacing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E43869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Inscrição para exames finais (Art. 34)</w:t>
            </w:r>
          </w:p>
        </w:tc>
      </w:tr>
      <w:tr w:rsidR="005A1798" w:rsidRPr="00442508" w14:paraId="7436EC8A" w14:textId="77777777" w:rsidTr="00B1374C">
        <w:trPr>
          <w:trHeight w:val="22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</w:tcPr>
          <w:p w14:paraId="13F1E744" w14:textId="1FA3AC92" w:rsidR="005A1798" w:rsidRPr="00E43869" w:rsidRDefault="005A1798" w:rsidP="005A1798">
            <w:pPr>
              <w:pStyle w:val="Legenda"/>
              <w:spacing w:after="0"/>
              <w:jc w:val="center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 xml:space="preserve">17 </w:t>
            </w:r>
            <w:r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a</w:t>
            </w: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 xml:space="preserve"> 23</w:t>
            </w:r>
          </w:p>
        </w:tc>
        <w:tc>
          <w:tcPr>
            <w:tcW w:w="9638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4241DFE3" w14:textId="652032AE" w:rsidR="005A1798" w:rsidRPr="00E43869" w:rsidRDefault="005A1798" w:rsidP="005A1798">
            <w:pPr>
              <w:pStyle w:val="Legenda"/>
              <w:spacing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Período de aplicação e correção de exames finais</w:t>
            </w:r>
            <w:r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 xml:space="preserve"> </w:t>
            </w: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(Art. 34)</w:t>
            </w:r>
          </w:p>
        </w:tc>
      </w:tr>
      <w:tr w:rsidR="005A1798" w:rsidRPr="00442508" w14:paraId="70BF1858" w14:textId="77777777" w:rsidTr="00CB2A61">
        <w:trPr>
          <w:trHeight w:val="22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auto"/>
            <w:vAlign w:val="center"/>
          </w:tcPr>
          <w:p w14:paraId="5D2A9E1B" w14:textId="7D935A86" w:rsidR="005A1798" w:rsidRPr="00E43869" w:rsidRDefault="005A1798" w:rsidP="005A1798">
            <w:pPr>
              <w:pStyle w:val="Legenda"/>
              <w:spacing w:after="0"/>
              <w:jc w:val="center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23</w:t>
            </w:r>
          </w:p>
        </w:tc>
        <w:tc>
          <w:tcPr>
            <w:tcW w:w="9638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auto"/>
            <w:vAlign w:val="center"/>
          </w:tcPr>
          <w:p w14:paraId="47004760" w14:textId="1904D44C" w:rsidR="005A1798" w:rsidRPr="00E43869" w:rsidRDefault="005A1798" w:rsidP="005A1798">
            <w:pPr>
              <w:pStyle w:val="Legenda"/>
              <w:spacing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Prazo</w:t>
            </w:r>
            <w:r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 xml:space="preserve"> </w:t>
            </w:r>
            <w:r w:rsidRPr="00B74514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para erratas (Art. 37 - §1º)</w:t>
            </w:r>
          </w:p>
        </w:tc>
      </w:tr>
      <w:tr w:rsidR="005A1798" w:rsidRPr="00442508" w14:paraId="37275E3B" w14:textId="77777777" w:rsidTr="002821AF">
        <w:trPr>
          <w:trHeight w:val="22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6" w:space="0" w:color="0B9247"/>
            </w:tcBorders>
            <w:shd w:val="clear" w:color="auto" w:fill="F2F2F2" w:themeFill="background1" w:themeFillShade="F2"/>
          </w:tcPr>
          <w:p w14:paraId="2EFF2F2D" w14:textId="695126C6" w:rsidR="005A1798" w:rsidRPr="00E43869" w:rsidRDefault="005A1798" w:rsidP="005A1798">
            <w:pPr>
              <w:pStyle w:val="Legenda"/>
              <w:spacing w:after="0"/>
              <w:jc w:val="center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9808DD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25</w:t>
            </w:r>
          </w:p>
        </w:tc>
        <w:tc>
          <w:tcPr>
            <w:tcW w:w="9638" w:type="dxa"/>
            <w:gridSpan w:val="5"/>
            <w:tcBorders>
              <w:top w:val="nil"/>
              <w:left w:val="single" w:sz="6" w:space="0" w:color="0B9247"/>
              <w:bottom w:val="nil"/>
              <w:right w:val="nil"/>
            </w:tcBorders>
            <w:shd w:val="clear" w:color="auto" w:fill="F2F2F2" w:themeFill="background1" w:themeFillShade="F2"/>
          </w:tcPr>
          <w:p w14:paraId="0EC1AD70" w14:textId="6949587D" w:rsidR="005A1798" w:rsidRPr="00E43869" w:rsidRDefault="005A1798" w:rsidP="005A1798">
            <w:pPr>
              <w:pStyle w:val="Legenda"/>
              <w:spacing w:after="0"/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</w:pPr>
            <w:r w:rsidRPr="00B74514">
              <w:rPr>
                <w:rFonts w:ascii="Verdana" w:eastAsia="Times New Roman" w:hAnsi="Verdana" w:cs="Calibri"/>
                <w:b w:val="0"/>
                <w:bCs w:val="0"/>
                <w:color w:val="auto"/>
                <w:spacing w:val="-10"/>
                <w:sz w:val="16"/>
                <w:szCs w:val="16"/>
              </w:rPr>
              <w:t>Natal</w:t>
            </w:r>
          </w:p>
        </w:tc>
      </w:tr>
    </w:tbl>
    <w:p w14:paraId="3EBCC8A2" w14:textId="77777777" w:rsidR="004669C0" w:rsidRDefault="004669C0" w:rsidP="007F0B74">
      <w:pPr>
        <w:tabs>
          <w:tab w:val="left" w:pos="2835"/>
        </w:tabs>
        <w:rPr>
          <w:lang w:val="pt-BR"/>
        </w:rPr>
      </w:pPr>
    </w:p>
    <w:p w14:paraId="5B7CCFE5" w14:textId="77777777" w:rsidR="005A1798" w:rsidRDefault="005A1798" w:rsidP="007F0B74">
      <w:pPr>
        <w:tabs>
          <w:tab w:val="left" w:pos="2835"/>
        </w:tabs>
        <w:rPr>
          <w:lang w:val="pt-BR"/>
        </w:rPr>
      </w:pPr>
    </w:p>
    <w:tbl>
      <w:tblPr>
        <w:tblStyle w:val="Tabelacomgrad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 de layout"/>
      </w:tblPr>
      <w:tblGrid>
        <w:gridCol w:w="562"/>
        <w:gridCol w:w="2977"/>
      </w:tblGrid>
      <w:tr w:rsidR="005A1798" w14:paraId="74C4D925" w14:textId="77777777" w:rsidTr="009B4F02">
        <w:trPr>
          <w:jc w:val="right"/>
        </w:trPr>
        <w:tc>
          <w:tcPr>
            <w:tcW w:w="3539" w:type="dxa"/>
            <w:gridSpan w:val="2"/>
          </w:tcPr>
          <w:p w14:paraId="51DBB53D" w14:textId="77777777" w:rsidR="005A1798" w:rsidRPr="000D5A4E" w:rsidRDefault="005A1798" w:rsidP="009B4F02">
            <w:pPr>
              <w:tabs>
                <w:tab w:val="left" w:pos="2835"/>
              </w:tabs>
              <w:jc w:val="center"/>
              <w:rPr>
                <w:rFonts w:ascii="Verdana" w:hAnsi="Verdana"/>
                <w:b/>
                <w:bCs/>
                <w:sz w:val="16"/>
                <w:szCs w:val="16"/>
                <w:lang w:val="pt-BR"/>
              </w:rPr>
            </w:pPr>
            <w:r w:rsidRPr="000D5A4E">
              <w:rPr>
                <w:rFonts w:ascii="Verdana" w:hAnsi="Verdana"/>
                <w:b/>
                <w:bCs/>
                <w:color w:val="393939" w:themeColor="background2" w:themeShade="40"/>
                <w:sz w:val="16"/>
                <w:szCs w:val="16"/>
                <w:lang w:val="pt-BR"/>
              </w:rPr>
              <w:t>Legenda</w:t>
            </w:r>
          </w:p>
        </w:tc>
      </w:tr>
      <w:tr w:rsidR="005A1798" w14:paraId="3F492D3D" w14:textId="77777777" w:rsidTr="009B4F02">
        <w:trPr>
          <w:jc w:val="right"/>
        </w:trPr>
        <w:tc>
          <w:tcPr>
            <w:tcW w:w="562" w:type="dxa"/>
            <w:shd w:val="clear" w:color="auto" w:fill="CFCFCF" w:themeFill="background2" w:themeFillShade="E6"/>
          </w:tcPr>
          <w:p w14:paraId="3ECB678A" w14:textId="77777777" w:rsidR="005A1798" w:rsidRDefault="005A1798" w:rsidP="009B4F02">
            <w:pPr>
              <w:tabs>
                <w:tab w:val="left" w:pos="2835"/>
              </w:tabs>
              <w:rPr>
                <w:lang w:val="pt-BR"/>
              </w:rPr>
            </w:pPr>
          </w:p>
        </w:tc>
        <w:tc>
          <w:tcPr>
            <w:tcW w:w="2977" w:type="dxa"/>
            <w:vAlign w:val="center"/>
          </w:tcPr>
          <w:p w14:paraId="1C4FDFCB" w14:textId="77777777" w:rsidR="005A1798" w:rsidRPr="000D5A4E" w:rsidRDefault="005A1798" w:rsidP="009B4F02">
            <w:pPr>
              <w:tabs>
                <w:tab w:val="left" w:pos="2835"/>
              </w:tabs>
              <w:rPr>
                <w:rFonts w:ascii="Verdana" w:hAnsi="Verdana"/>
                <w:sz w:val="16"/>
                <w:szCs w:val="16"/>
                <w:lang w:val="pt-BR"/>
              </w:rPr>
            </w:pPr>
            <w:r w:rsidRPr="000D5A4E">
              <w:rPr>
                <w:rFonts w:ascii="Verdana" w:hAnsi="Verdana" w:cs="Calibri"/>
                <w:color w:val="000000"/>
                <w:sz w:val="16"/>
                <w:szCs w:val="16"/>
              </w:rPr>
              <w:t>Início e Término do período letivo</w:t>
            </w:r>
          </w:p>
        </w:tc>
      </w:tr>
      <w:tr w:rsidR="005A1798" w14:paraId="7B247C84" w14:textId="77777777" w:rsidTr="009B4F02">
        <w:trPr>
          <w:jc w:val="right"/>
        </w:trPr>
        <w:tc>
          <w:tcPr>
            <w:tcW w:w="562" w:type="dxa"/>
            <w:shd w:val="clear" w:color="auto" w:fill="8AF6BB"/>
          </w:tcPr>
          <w:p w14:paraId="7559435D" w14:textId="77777777" w:rsidR="005A1798" w:rsidRDefault="005A1798" w:rsidP="009B4F02">
            <w:pPr>
              <w:tabs>
                <w:tab w:val="left" w:pos="2835"/>
              </w:tabs>
              <w:rPr>
                <w:lang w:val="pt-BR"/>
              </w:rPr>
            </w:pPr>
          </w:p>
        </w:tc>
        <w:tc>
          <w:tcPr>
            <w:tcW w:w="2977" w:type="dxa"/>
            <w:vAlign w:val="center"/>
          </w:tcPr>
          <w:p w14:paraId="7C7A4E8D" w14:textId="77777777" w:rsidR="005A1798" w:rsidRPr="000D5A4E" w:rsidRDefault="005A1798" w:rsidP="009B4F02">
            <w:pPr>
              <w:tabs>
                <w:tab w:val="left" w:pos="2835"/>
              </w:tabs>
              <w:rPr>
                <w:rFonts w:ascii="Verdana" w:hAnsi="Verdana"/>
                <w:sz w:val="16"/>
                <w:szCs w:val="16"/>
                <w:lang w:val="pt-BR"/>
              </w:rPr>
            </w:pPr>
            <w:r w:rsidRPr="000D5A4E">
              <w:rPr>
                <w:rFonts w:ascii="Verdana" w:hAnsi="Verdana" w:cs="Calibri"/>
                <w:color w:val="000000"/>
                <w:sz w:val="16"/>
                <w:szCs w:val="16"/>
              </w:rPr>
              <w:t>Domingos, feriados e emendas</w:t>
            </w:r>
          </w:p>
        </w:tc>
      </w:tr>
      <w:tr w:rsidR="005A1798" w14:paraId="14965048" w14:textId="77777777" w:rsidTr="009B4F02">
        <w:trPr>
          <w:jc w:val="right"/>
        </w:trPr>
        <w:tc>
          <w:tcPr>
            <w:tcW w:w="562" w:type="dxa"/>
            <w:shd w:val="clear" w:color="auto" w:fill="B6DADE" w:themeFill="accent3" w:themeFillTint="66"/>
          </w:tcPr>
          <w:p w14:paraId="41C9D98D" w14:textId="77777777" w:rsidR="005A1798" w:rsidRDefault="005A1798" w:rsidP="009B4F02">
            <w:pPr>
              <w:tabs>
                <w:tab w:val="left" w:pos="2835"/>
              </w:tabs>
              <w:rPr>
                <w:lang w:val="pt-BR"/>
              </w:rPr>
            </w:pPr>
          </w:p>
        </w:tc>
        <w:tc>
          <w:tcPr>
            <w:tcW w:w="2977" w:type="dxa"/>
            <w:vAlign w:val="center"/>
          </w:tcPr>
          <w:p w14:paraId="77ABCAF7" w14:textId="77777777" w:rsidR="005A1798" w:rsidRPr="000D5A4E" w:rsidRDefault="005A1798" w:rsidP="009B4F02">
            <w:pPr>
              <w:tabs>
                <w:tab w:val="left" w:pos="2835"/>
              </w:tabs>
              <w:rPr>
                <w:rFonts w:ascii="Verdana" w:hAnsi="Verdana"/>
                <w:sz w:val="16"/>
                <w:szCs w:val="16"/>
                <w:lang w:val="pt-BR"/>
              </w:rPr>
            </w:pPr>
            <w:r w:rsidRPr="000D5A4E">
              <w:rPr>
                <w:rFonts w:ascii="Verdana" w:hAnsi="Verdana" w:cs="Calibri"/>
                <w:color w:val="000000"/>
                <w:sz w:val="16"/>
                <w:szCs w:val="16"/>
              </w:rPr>
              <w:t>Recesso escolar</w:t>
            </w:r>
          </w:p>
        </w:tc>
      </w:tr>
    </w:tbl>
    <w:p w14:paraId="3F5A17A2" w14:textId="77777777" w:rsidR="005A1798" w:rsidRDefault="005A1798" w:rsidP="007F0B74">
      <w:pPr>
        <w:tabs>
          <w:tab w:val="left" w:pos="2835"/>
        </w:tabs>
        <w:rPr>
          <w:lang w:val="pt-BR"/>
        </w:rPr>
      </w:pPr>
    </w:p>
    <w:p w14:paraId="3EBE2E70" w14:textId="77777777" w:rsidR="005A1798" w:rsidRDefault="005A1798" w:rsidP="007F0B74">
      <w:pPr>
        <w:tabs>
          <w:tab w:val="left" w:pos="2835"/>
        </w:tabs>
        <w:rPr>
          <w:lang w:val="pt-BR"/>
        </w:rPr>
      </w:pPr>
    </w:p>
    <w:p w14:paraId="3FDA4C58" w14:textId="77777777" w:rsidR="005A1798" w:rsidRDefault="005A1798" w:rsidP="007F0B74">
      <w:pPr>
        <w:tabs>
          <w:tab w:val="left" w:pos="2835"/>
        </w:tabs>
        <w:rPr>
          <w:lang w:val="pt-B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570"/>
        <w:gridCol w:w="471"/>
        <w:gridCol w:w="86"/>
        <w:gridCol w:w="385"/>
        <w:gridCol w:w="472"/>
        <w:gridCol w:w="471"/>
        <w:gridCol w:w="471"/>
        <w:gridCol w:w="611"/>
        <w:gridCol w:w="572"/>
        <w:gridCol w:w="1276"/>
        <w:gridCol w:w="481"/>
        <w:gridCol w:w="612"/>
        <w:gridCol w:w="611"/>
        <w:gridCol w:w="612"/>
        <w:gridCol w:w="611"/>
        <w:gridCol w:w="612"/>
        <w:gridCol w:w="817"/>
      </w:tblGrid>
      <w:tr w:rsidR="003A48CF" w:rsidRPr="00485FEB" w14:paraId="51EFC004" w14:textId="77777777" w:rsidTr="00765B09">
        <w:trPr>
          <w:trHeight w:val="20"/>
        </w:trPr>
        <w:tc>
          <w:tcPr>
            <w:tcW w:w="569" w:type="dxa"/>
            <w:shd w:val="clear" w:color="auto" w:fill="8AF6BB"/>
            <w:vAlign w:val="center"/>
          </w:tcPr>
          <w:p w14:paraId="0F10FDA1" w14:textId="77777777" w:rsidR="003A48CF" w:rsidRPr="000D5A4E" w:rsidRDefault="003A48CF" w:rsidP="00046C25">
            <w:pPr>
              <w:spacing w:line="20" w:lineRule="atLeast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570" w:type="dxa"/>
            <w:shd w:val="clear" w:color="auto" w:fill="17ED78"/>
            <w:vAlign w:val="center"/>
          </w:tcPr>
          <w:p w14:paraId="06B82C73" w14:textId="3DAC1E3E" w:rsidR="003A48CF" w:rsidRPr="000D5A4E" w:rsidRDefault="003A48CF" w:rsidP="00046C25">
            <w:pPr>
              <w:spacing w:line="20" w:lineRule="atLeast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557" w:type="dxa"/>
            <w:gridSpan w:val="2"/>
            <w:shd w:val="clear" w:color="auto" w:fill="0FC762"/>
            <w:vAlign w:val="center"/>
          </w:tcPr>
          <w:p w14:paraId="628DE3E9" w14:textId="77777777" w:rsidR="003A48CF" w:rsidRPr="000D5A4E" w:rsidRDefault="003A48CF" w:rsidP="00046C25">
            <w:pPr>
              <w:spacing w:line="20" w:lineRule="atLeast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4258" w:type="dxa"/>
            <w:gridSpan w:val="7"/>
            <w:shd w:val="clear" w:color="auto" w:fill="0B9247"/>
            <w:vAlign w:val="center"/>
          </w:tcPr>
          <w:p w14:paraId="04F392AA" w14:textId="4460D344" w:rsidR="003A48CF" w:rsidRPr="000D5A4E" w:rsidRDefault="003A48CF" w:rsidP="003A48CF">
            <w:pPr>
              <w:spacing w:line="20" w:lineRule="atLeast"/>
              <w:jc w:val="right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D5A4E"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  <w:t>Dias Letivos/Dias da Semana - 2026</w:t>
            </w:r>
          </w:p>
        </w:tc>
        <w:tc>
          <w:tcPr>
            <w:tcW w:w="4356" w:type="dxa"/>
            <w:gridSpan w:val="7"/>
            <w:shd w:val="clear" w:color="auto" w:fill="0B9247"/>
            <w:vAlign w:val="center"/>
          </w:tcPr>
          <w:p w14:paraId="28E0C4EF" w14:textId="4F4E379C" w:rsidR="003A48CF" w:rsidRPr="000D5A4E" w:rsidRDefault="003A48CF" w:rsidP="00046C25">
            <w:pPr>
              <w:spacing w:line="20" w:lineRule="atLeast"/>
              <w:rPr>
                <w:rFonts w:asciiTheme="majorHAnsi" w:eastAsia="Times New Roman" w:hAnsiTheme="maj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</w:tr>
      <w:tr w:rsidR="003A43A4" w:rsidRPr="00485FEB" w14:paraId="532833A5" w14:textId="77777777" w:rsidTr="003A43A4">
        <w:trPr>
          <w:trHeight w:val="20"/>
        </w:trPr>
        <w:tc>
          <w:tcPr>
            <w:tcW w:w="113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5A6465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  <w:hideMark/>
          </w:tcPr>
          <w:p w14:paraId="06E4B51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2ª</w:t>
            </w:r>
          </w:p>
        </w:tc>
        <w:tc>
          <w:tcPr>
            <w:tcW w:w="4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0341F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3ª</w:t>
            </w:r>
          </w:p>
        </w:tc>
        <w:tc>
          <w:tcPr>
            <w:tcW w:w="472" w:type="dxa"/>
            <w:shd w:val="clear" w:color="auto" w:fill="F2F2F2" w:themeFill="background1" w:themeFillShade="F2"/>
            <w:vAlign w:val="center"/>
            <w:hideMark/>
          </w:tcPr>
          <w:p w14:paraId="0B07679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4ª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  <w:hideMark/>
          </w:tcPr>
          <w:p w14:paraId="361D0BA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5ª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  <w:hideMark/>
          </w:tcPr>
          <w:p w14:paraId="1354E7A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6ª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  <w:hideMark/>
          </w:tcPr>
          <w:p w14:paraId="3B48A1C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Sáb.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741A06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5B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D174F3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4247C92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2ª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56FBB50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3ª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115CB6A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4ª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2CD891E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5ª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0B61B485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6ª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3E56F9E1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Sáb.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29BD02FC" w14:textId="77777777" w:rsidR="000D5A4E" w:rsidRPr="00765B09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65B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</w:tr>
      <w:tr w:rsidR="003A48CF" w:rsidRPr="00485FEB" w14:paraId="0F1CF7E5" w14:textId="77777777" w:rsidTr="003A43A4">
        <w:trPr>
          <w:trHeight w:val="20"/>
        </w:trPr>
        <w:tc>
          <w:tcPr>
            <w:tcW w:w="1139" w:type="dxa"/>
            <w:gridSpan w:val="2"/>
            <w:shd w:val="clear" w:color="000000" w:fill="FFFFFF"/>
            <w:vAlign w:val="center"/>
            <w:hideMark/>
          </w:tcPr>
          <w:p w14:paraId="4852205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FEV</w:t>
            </w:r>
          </w:p>
        </w:tc>
        <w:tc>
          <w:tcPr>
            <w:tcW w:w="471" w:type="dxa"/>
            <w:shd w:val="clear" w:color="000000" w:fill="FFFFFF"/>
            <w:vAlign w:val="center"/>
            <w:hideMark/>
          </w:tcPr>
          <w:p w14:paraId="11AEF2C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1" w:type="dxa"/>
            <w:gridSpan w:val="2"/>
            <w:shd w:val="clear" w:color="000000" w:fill="FFFFFF"/>
            <w:vAlign w:val="center"/>
            <w:hideMark/>
          </w:tcPr>
          <w:p w14:paraId="7FA3D7D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2" w:type="dxa"/>
            <w:shd w:val="clear" w:color="000000" w:fill="FFFFFF"/>
            <w:vAlign w:val="center"/>
            <w:hideMark/>
          </w:tcPr>
          <w:p w14:paraId="4B9B308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1" w:type="dxa"/>
            <w:shd w:val="clear" w:color="000000" w:fill="FFFFFF"/>
            <w:vAlign w:val="center"/>
            <w:hideMark/>
          </w:tcPr>
          <w:p w14:paraId="1BA0E57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1" w:type="dxa"/>
            <w:shd w:val="clear" w:color="000000" w:fill="FFFFFF"/>
            <w:vAlign w:val="center"/>
            <w:hideMark/>
          </w:tcPr>
          <w:p w14:paraId="068EB6F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1" w:type="dxa"/>
            <w:shd w:val="clear" w:color="000000" w:fill="FFFFFF"/>
            <w:vAlign w:val="center"/>
            <w:hideMark/>
          </w:tcPr>
          <w:p w14:paraId="2C0E84FD" w14:textId="524D36AE" w:rsidR="000D5A4E" w:rsidRPr="00485FEB" w:rsidRDefault="007F63E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B487" w14:textId="678F301E" w:rsidR="000D5A4E" w:rsidRPr="00485FEB" w:rsidRDefault="007F63E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14</w:t>
            </w:r>
            <w:r w:rsidR="000D5A4E"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FEA77F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AGO</w:t>
            </w:r>
          </w:p>
        </w:tc>
        <w:tc>
          <w:tcPr>
            <w:tcW w:w="481" w:type="dxa"/>
            <w:shd w:val="clear" w:color="000000" w:fill="FFFFFF"/>
            <w:vAlign w:val="center"/>
          </w:tcPr>
          <w:p w14:paraId="7109C953" w14:textId="5E2E88DE" w:rsidR="000D5A4E" w:rsidRPr="00485FEB" w:rsidRDefault="005707A3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1F7D59A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26E465A8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231CB4A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1F4B1D3F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1FADC4A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17" w:type="dxa"/>
            <w:shd w:val="clear" w:color="000000" w:fill="FFFFFF"/>
            <w:vAlign w:val="center"/>
          </w:tcPr>
          <w:p w14:paraId="685E923C" w14:textId="1D304271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  <w:r w:rsidR="005707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A43A4" w:rsidRPr="00485FEB" w14:paraId="610A381C" w14:textId="77777777" w:rsidTr="003A43A4">
        <w:trPr>
          <w:trHeight w:val="20"/>
        </w:trPr>
        <w:tc>
          <w:tcPr>
            <w:tcW w:w="113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55EB57A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MAR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  <w:hideMark/>
          </w:tcPr>
          <w:p w14:paraId="7D64E661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2E7080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2" w:type="dxa"/>
            <w:shd w:val="clear" w:color="auto" w:fill="F2F2F2" w:themeFill="background1" w:themeFillShade="F2"/>
            <w:vAlign w:val="center"/>
            <w:hideMark/>
          </w:tcPr>
          <w:p w14:paraId="142AF671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  <w:hideMark/>
          </w:tcPr>
          <w:p w14:paraId="4F3D0BF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7401D8E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05EBEB25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8A569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26 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E851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SET</w:t>
            </w: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49A5667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69583D7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793AE97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641ADE35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75CB73CA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1925F2B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5FDDF4E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3A48CF" w:rsidRPr="00485FEB" w14:paraId="1EB8438E" w14:textId="77777777" w:rsidTr="003A43A4">
        <w:trPr>
          <w:trHeight w:val="20"/>
        </w:trPr>
        <w:tc>
          <w:tcPr>
            <w:tcW w:w="1139" w:type="dxa"/>
            <w:gridSpan w:val="2"/>
            <w:shd w:val="clear" w:color="000000" w:fill="FFFFFF"/>
            <w:vAlign w:val="center"/>
            <w:hideMark/>
          </w:tcPr>
          <w:p w14:paraId="6017685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ABR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7D0B514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1" w:type="dxa"/>
            <w:gridSpan w:val="2"/>
            <w:shd w:val="clear" w:color="000000" w:fill="FFFFFF"/>
            <w:vAlign w:val="center"/>
          </w:tcPr>
          <w:p w14:paraId="363947E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2" w:type="dxa"/>
            <w:shd w:val="clear" w:color="000000" w:fill="FFFFFF"/>
            <w:vAlign w:val="center"/>
          </w:tcPr>
          <w:p w14:paraId="4E87B37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46FDD56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12F1524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4EED15B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538F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22 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08A0857F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</w:p>
        </w:tc>
        <w:tc>
          <w:tcPr>
            <w:tcW w:w="481" w:type="dxa"/>
            <w:shd w:val="clear" w:color="000000" w:fill="FFFFFF"/>
            <w:vAlign w:val="center"/>
          </w:tcPr>
          <w:p w14:paraId="112E0606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2DA9C01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643AF6C3" w14:textId="59E3ED90" w:rsidR="000D5A4E" w:rsidRPr="00485FEB" w:rsidRDefault="00E64B58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451990D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00D5BD68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22CFEE96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17" w:type="dxa"/>
            <w:shd w:val="clear" w:color="000000" w:fill="FFFFFF"/>
            <w:vAlign w:val="center"/>
          </w:tcPr>
          <w:p w14:paraId="1E00C5FD" w14:textId="40F0682B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  <w:r w:rsidR="00E64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A43A4" w:rsidRPr="00485FEB" w14:paraId="49679B09" w14:textId="77777777" w:rsidTr="003A43A4">
        <w:trPr>
          <w:trHeight w:val="20"/>
        </w:trPr>
        <w:tc>
          <w:tcPr>
            <w:tcW w:w="113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4691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MAI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2A40E9B8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gridSpan w:val="2"/>
            <w:shd w:val="clear" w:color="auto" w:fill="F2F2F2" w:themeFill="background1" w:themeFillShade="F2"/>
            <w:vAlign w:val="center"/>
          </w:tcPr>
          <w:p w14:paraId="1752FCD1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65B9AC4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1F126FB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21550B96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56AA4B3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438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24 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C0F6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NOV</w:t>
            </w: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5F786E5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2A2EAE3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5BDF4CC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20922ADE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22834AAF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21D4F2B8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017039D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3A48CF" w:rsidRPr="00485FEB" w14:paraId="40E61993" w14:textId="77777777" w:rsidTr="003A43A4">
        <w:trPr>
          <w:trHeight w:val="20"/>
        </w:trPr>
        <w:tc>
          <w:tcPr>
            <w:tcW w:w="1139" w:type="dxa"/>
            <w:gridSpan w:val="2"/>
            <w:shd w:val="clear" w:color="000000" w:fill="FFFFFF"/>
            <w:vAlign w:val="center"/>
            <w:hideMark/>
          </w:tcPr>
          <w:p w14:paraId="26B38F6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JUN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5190126B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gridSpan w:val="2"/>
            <w:shd w:val="clear" w:color="000000" w:fill="FFFFFF"/>
            <w:vAlign w:val="center"/>
          </w:tcPr>
          <w:p w14:paraId="1F1F63B9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2" w:type="dxa"/>
            <w:shd w:val="clear" w:color="000000" w:fill="FFFFFF"/>
            <w:vAlign w:val="center"/>
          </w:tcPr>
          <w:p w14:paraId="1241635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718BA2E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1" w:type="dxa"/>
            <w:shd w:val="clear" w:color="000000" w:fill="FFFFFF"/>
            <w:vAlign w:val="center"/>
          </w:tcPr>
          <w:p w14:paraId="14F4F2D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14145502" w14:textId="02D23601" w:rsidR="000D5A4E" w:rsidRPr="00485FEB" w:rsidRDefault="00E64B58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E4B9" w14:textId="0A31C232" w:rsidR="000D5A4E" w:rsidRPr="00485FEB" w:rsidRDefault="005707A3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  <w:r w:rsidR="00E64B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  <w:r w:rsidR="000D5A4E"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0F0C737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DEZ</w:t>
            </w:r>
          </w:p>
        </w:tc>
        <w:tc>
          <w:tcPr>
            <w:tcW w:w="481" w:type="dxa"/>
            <w:shd w:val="clear" w:color="000000" w:fill="FFFFFF"/>
            <w:vAlign w:val="center"/>
          </w:tcPr>
          <w:p w14:paraId="6BB733A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6E44DB04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62930A6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3E023B0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1" w:type="dxa"/>
            <w:shd w:val="clear" w:color="000000" w:fill="FFFFFF"/>
            <w:vAlign w:val="center"/>
          </w:tcPr>
          <w:p w14:paraId="769F44D2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2" w:type="dxa"/>
            <w:shd w:val="clear" w:color="000000" w:fill="FFFFFF"/>
            <w:vAlign w:val="center"/>
          </w:tcPr>
          <w:p w14:paraId="57201EDA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17" w:type="dxa"/>
            <w:shd w:val="clear" w:color="000000" w:fill="FFFFFF"/>
            <w:vAlign w:val="center"/>
          </w:tcPr>
          <w:p w14:paraId="064C8710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3A48CF" w:rsidRPr="00485FEB" w14:paraId="5158CD9C" w14:textId="77777777" w:rsidTr="003A43A4">
        <w:trPr>
          <w:trHeight w:val="20"/>
        </w:trPr>
        <w:tc>
          <w:tcPr>
            <w:tcW w:w="113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66FEF0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1º semestre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1F32869D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18 </w:t>
            </w:r>
          </w:p>
        </w:tc>
        <w:tc>
          <w:tcPr>
            <w:tcW w:w="471" w:type="dxa"/>
            <w:gridSpan w:val="2"/>
            <w:shd w:val="clear" w:color="auto" w:fill="F2F2F2" w:themeFill="background1" w:themeFillShade="F2"/>
            <w:vAlign w:val="center"/>
          </w:tcPr>
          <w:p w14:paraId="7062F40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18 </w:t>
            </w:r>
          </w:p>
        </w:tc>
        <w:tc>
          <w:tcPr>
            <w:tcW w:w="472" w:type="dxa"/>
            <w:shd w:val="clear" w:color="auto" w:fill="F2F2F2" w:themeFill="background1" w:themeFillShade="F2"/>
            <w:vAlign w:val="center"/>
          </w:tcPr>
          <w:p w14:paraId="1F396759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19 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783E85E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 19</w:t>
            </w:r>
          </w:p>
        </w:tc>
        <w:tc>
          <w:tcPr>
            <w:tcW w:w="471" w:type="dxa"/>
            <w:shd w:val="clear" w:color="auto" w:fill="F2F2F2" w:themeFill="background1" w:themeFillShade="F2"/>
            <w:vAlign w:val="center"/>
          </w:tcPr>
          <w:p w14:paraId="11A35D63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 17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4342659F" w14:textId="6E934726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r w:rsidR="00E64B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</w:t>
            </w: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1699D" w14:textId="3C463393" w:rsidR="000D5A4E" w:rsidRPr="00485FEB" w:rsidRDefault="007F63E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10</w:t>
            </w:r>
            <w:r w:rsidR="00E64B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D989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2º semestre</w:t>
            </w: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025453B8" w14:textId="072D4E99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r w:rsidR="005B54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781C7269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765E2BAB" w14:textId="5CB30B3B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r w:rsidR="00E64B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15BE23E7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3A74143C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123907EF" w14:textId="77777777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30F20FE7" w14:textId="5A9A54F1" w:rsidR="000D5A4E" w:rsidRPr="00485FEB" w:rsidRDefault="00765B09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10</w:t>
            </w:r>
            <w:r w:rsidR="00E64B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</w:p>
        </w:tc>
      </w:tr>
      <w:tr w:rsidR="000D5A4E" w:rsidRPr="00485FEB" w14:paraId="39B531BA" w14:textId="77777777" w:rsidTr="006D5321">
        <w:trPr>
          <w:trHeight w:val="20"/>
        </w:trPr>
        <w:tc>
          <w:tcPr>
            <w:tcW w:w="10310" w:type="dxa"/>
            <w:gridSpan w:val="18"/>
            <w:shd w:val="clear" w:color="auto" w:fill="0B9247"/>
            <w:vAlign w:val="center"/>
          </w:tcPr>
          <w:p w14:paraId="56D4B875" w14:textId="7F917F11" w:rsidR="000D5A4E" w:rsidRPr="00485FEB" w:rsidRDefault="000D5A4E" w:rsidP="002E43EF">
            <w:pPr>
              <w:spacing w:line="20" w:lineRule="atLeast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485FE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= </w:t>
            </w:r>
            <w:r w:rsidRPr="00E64B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21</w:t>
            </w:r>
            <w:r w:rsidR="00E64B58" w:rsidRPr="00E64B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5</w:t>
            </w:r>
            <w:r w:rsidRPr="00485FE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 dias letivos</w:t>
            </w:r>
          </w:p>
        </w:tc>
      </w:tr>
    </w:tbl>
    <w:p w14:paraId="7F187FFF" w14:textId="77777777" w:rsidR="00160022" w:rsidRPr="003A465E" w:rsidRDefault="00160022" w:rsidP="007F0B74">
      <w:pPr>
        <w:tabs>
          <w:tab w:val="left" w:pos="2835"/>
        </w:tabs>
        <w:rPr>
          <w:lang w:val="pt-BR"/>
        </w:rPr>
      </w:pPr>
    </w:p>
    <w:sectPr w:rsidR="00160022" w:rsidRPr="003A465E" w:rsidSect="00637451">
      <w:headerReference w:type="default" r:id="rId11"/>
      <w:pgSz w:w="11906" w:h="16838" w:code="9"/>
      <w:pgMar w:top="964" w:right="720" w:bottom="96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C060" w14:textId="77777777" w:rsidR="004E0AD2" w:rsidRDefault="004E0AD2">
      <w:pPr>
        <w:spacing w:before="0" w:after="0"/>
      </w:pPr>
      <w:r>
        <w:separator/>
      </w:r>
    </w:p>
  </w:endnote>
  <w:endnote w:type="continuationSeparator" w:id="0">
    <w:p w14:paraId="262A4AAC" w14:textId="77777777" w:rsidR="004E0AD2" w:rsidRDefault="004E0A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2B50" w14:textId="77777777" w:rsidR="004E0AD2" w:rsidRDefault="004E0AD2">
      <w:pPr>
        <w:spacing w:before="0" w:after="0"/>
      </w:pPr>
      <w:r>
        <w:separator/>
      </w:r>
    </w:p>
  </w:footnote>
  <w:footnote w:type="continuationSeparator" w:id="0">
    <w:p w14:paraId="5AE0C83D" w14:textId="77777777" w:rsidR="004E0AD2" w:rsidRDefault="004E0A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CB5B" w14:textId="2A6AD890" w:rsidR="000D015A" w:rsidRDefault="00DC3A4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02DF8E" wp14:editId="345EE3CA">
          <wp:simplePos x="0" y="0"/>
          <wp:positionH relativeFrom="page">
            <wp:align>right</wp:align>
          </wp:positionH>
          <wp:positionV relativeFrom="paragraph">
            <wp:posOffset>-347980</wp:posOffset>
          </wp:positionV>
          <wp:extent cx="7543800" cy="10670592"/>
          <wp:effectExtent l="0" t="0" r="0" b="0"/>
          <wp:wrapNone/>
          <wp:docPr id="966546904" name="Imagem 1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546904" name="Imagem 1" descr="Padrão do plano de fund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0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1898313">
    <w:abstractNumId w:val="9"/>
  </w:num>
  <w:num w:numId="2" w16cid:durableId="1464427345">
    <w:abstractNumId w:val="7"/>
  </w:num>
  <w:num w:numId="3" w16cid:durableId="378289069">
    <w:abstractNumId w:val="6"/>
  </w:num>
  <w:num w:numId="4" w16cid:durableId="1624968288">
    <w:abstractNumId w:val="5"/>
  </w:num>
  <w:num w:numId="5" w16cid:durableId="619143298">
    <w:abstractNumId w:val="4"/>
  </w:num>
  <w:num w:numId="6" w16cid:durableId="257758935">
    <w:abstractNumId w:val="8"/>
  </w:num>
  <w:num w:numId="7" w16cid:durableId="1768767927">
    <w:abstractNumId w:val="3"/>
  </w:num>
  <w:num w:numId="8" w16cid:durableId="967852823">
    <w:abstractNumId w:val="2"/>
  </w:num>
  <w:num w:numId="9" w16cid:durableId="1368021694">
    <w:abstractNumId w:val="1"/>
  </w:num>
  <w:num w:numId="10" w16cid:durableId="25370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1/2026"/>
    <w:docVar w:name="MonthStart" w:val="01/01/2026"/>
    <w:docVar w:name="ShowDynamicGuides" w:val="1"/>
    <w:docVar w:name="ShowMarginGuides" w:val="0"/>
    <w:docVar w:name="ShowOutlines" w:val="0"/>
    <w:docVar w:name="ShowStaticGuides" w:val="0"/>
  </w:docVars>
  <w:rsids>
    <w:rsidRoot w:val="00B21C0C"/>
    <w:rsid w:val="00013CD4"/>
    <w:rsid w:val="000264EF"/>
    <w:rsid w:val="00043E9F"/>
    <w:rsid w:val="00046C25"/>
    <w:rsid w:val="000A0DBC"/>
    <w:rsid w:val="000B5E5E"/>
    <w:rsid w:val="000C25F2"/>
    <w:rsid w:val="000D015A"/>
    <w:rsid w:val="000D5A4E"/>
    <w:rsid w:val="000E5A54"/>
    <w:rsid w:val="000F6DBB"/>
    <w:rsid w:val="0012634A"/>
    <w:rsid w:val="00160022"/>
    <w:rsid w:val="0016019A"/>
    <w:rsid w:val="00164BC9"/>
    <w:rsid w:val="00174761"/>
    <w:rsid w:val="0019681E"/>
    <w:rsid w:val="001C2485"/>
    <w:rsid w:val="001C25E7"/>
    <w:rsid w:val="001C76C0"/>
    <w:rsid w:val="001D6D45"/>
    <w:rsid w:val="00217387"/>
    <w:rsid w:val="00220855"/>
    <w:rsid w:val="002258A9"/>
    <w:rsid w:val="002552B5"/>
    <w:rsid w:val="00276475"/>
    <w:rsid w:val="00276C97"/>
    <w:rsid w:val="00277DF6"/>
    <w:rsid w:val="002C2946"/>
    <w:rsid w:val="002D2676"/>
    <w:rsid w:val="00334180"/>
    <w:rsid w:val="00334DB9"/>
    <w:rsid w:val="00341159"/>
    <w:rsid w:val="003441DF"/>
    <w:rsid w:val="00344E5B"/>
    <w:rsid w:val="00373B56"/>
    <w:rsid w:val="0037765B"/>
    <w:rsid w:val="00387DBF"/>
    <w:rsid w:val="00393570"/>
    <w:rsid w:val="003A0612"/>
    <w:rsid w:val="003A2571"/>
    <w:rsid w:val="003A43A4"/>
    <w:rsid w:val="003A465E"/>
    <w:rsid w:val="003A48CF"/>
    <w:rsid w:val="003C1465"/>
    <w:rsid w:val="003C3B63"/>
    <w:rsid w:val="003F1E38"/>
    <w:rsid w:val="00401899"/>
    <w:rsid w:val="004128DB"/>
    <w:rsid w:val="00415AF4"/>
    <w:rsid w:val="00422918"/>
    <w:rsid w:val="004322F3"/>
    <w:rsid w:val="0043386F"/>
    <w:rsid w:val="00442508"/>
    <w:rsid w:val="004523CD"/>
    <w:rsid w:val="00454CB2"/>
    <w:rsid w:val="004615C7"/>
    <w:rsid w:val="004669C0"/>
    <w:rsid w:val="0047128E"/>
    <w:rsid w:val="004B1E96"/>
    <w:rsid w:val="004C3C24"/>
    <w:rsid w:val="004D2DF0"/>
    <w:rsid w:val="004D4DDE"/>
    <w:rsid w:val="004E0AD2"/>
    <w:rsid w:val="00507D29"/>
    <w:rsid w:val="005112D7"/>
    <w:rsid w:val="0053701A"/>
    <w:rsid w:val="00546770"/>
    <w:rsid w:val="00561831"/>
    <w:rsid w:val="00562CFB"/>
    <w:rsid w:val="00565DA2"/>
    <w:rsid w:val="005707A3"/>
    <w:rsid w:val="005764F6"/>
    <w:rsid w:val="00582EDB"/>
    <w:rsid w:val="00587655"/>
    <w:rsid w:val="005935E3"/>
    <w:rsid w:val="00595B67"/>
    <w:rsid w:val="005A1798"/>
    <w:rsid w:val="005A1F26"/>
    <w:rsid w:val="005B50ED"/>
    <w:rsid w:val="005B5331"/>
    <w:rsid w:val="005B549A"/>
    <w:rsid w:val="005C5ECC"/>
    <w:rsid w:val="005F761A"/>
    <w:rsid w:val="006120F8"/>
    <w:rsid w:val="00612F99"/>
    <w:rsid w:val="006355E0"/>
    <w:rsid w:val="00637451"/>
    <w:rsid w:val="00645AF1"/>
    <w:rsid w:val="00661028"/>
    <w:rsid w:val="00683AD2"/>
    <w:rsid w:val="006A7496"/>
    <w:rsid w:val="006D5321"/>
    <w:rsid w:val="006E3673"/>
    <w:rsid w:val="007047AA"/>
    <w:rsid w:val="00725457"/>
    <w:rsid w:val="00733E9A"/>
    <w:rsid w:val="007439AB"/>
    <w:rsid w:val="007571FC"/>
    <w:rsid w:val="007609CD"/>
    <w:rsid w:val="00765B09"/>
    <w:rsid w:val="007A3D78"/>
    <w:rsid w:val="007A7175"/>
    <w:rsid w:val="007F0B74"/>
    <w:rsid w:val="007F2A42"/>
    <w:rsid w:val="007F63EE"/>
    <w:rsid w:val="0080679B"/>
    <w:rsid w:val="008111A1"/>
    <w:rsid w:val="0081589D"/>
    <w:rsid w:val="00822315"/>
    <w:rsid w:val="00834410"/>
    <w:rsid w:val="008619ED"/>
    <w:rsid w:val="0087183C"/>
    <w:rsid w:val="0087644F"/>
    <w:rsid w:val="00877144"/>
    <w:rsid w:val="008A73DE"/>
    <w:rsid w:val="008B5EEE"/>
    <w:rsid w:val="008C666A"/>
    <w:rsid w:val="008C66C4"/>
    <w:rsid w:val="00921F35"/>
    <w:rsid w:val="009405E4"/>
    <w:rsid w:val="00941941"/>
    <w:rsid w:val="00974BCC"/>
    <w:rsid w:val="009808DD"/>
    <w:rsid w:val="00997ED5"/>
    <w:rsid w:val="009B5664"/>
    <w:rsid w:val="009F1A29"/>
    <w:rsid w:val="009F7D87"/>
    <w:rsid w:val="00A34648"/>
    <w:rsid w:val="00A5392B"/>
    <w:rsid w:val="00A7244D"/>
    <w:rsid w:val="00A86C73"/>
    <w:rsid w:val="00A9066E"/>
    <w:rsid w:val="00A91486"/>
    <w:rsid w:val="00AB1F36"/>
    <w:rsid w:val="00AB5FF2"/>
    <w:rsid w:val="00AC579B"/>
    <w:rsid w:val="00AD06CB"/>
    <w:rsid w:val="00AD264B"/>
    <w:rsid w:val="00AD588B"/>
    <w:rsid w:val="00B0283A"/>
    <w:rsid w:val="00B213F3"/>
    <w:rsid w:val="00B21C0C"/>
    <w:rsid w:val="00B2668F"/>
    <w:rsid w:val="00B33CB7"/>
    <w:rsid w:val="00B4398C"/>
    <w:rsid w:val="00B52F85"/>
    <w:rsid w:val="00B74514"/>
    <w:rsid w:val="00BA7574"/>
    <w:rsid w:val="00BC6883"/>
    <w:rsid w:val="00BD0C54"/>
    <w:rsid w:val="00BD22F4"/>
    <w:rsid w:val="00BE1AD1"/>
    <w:rsid w:val="00BF154E"/>
    <w:rsid w:val="00CA1B39"/>
    <w:rsid w:val="00CB2A61"/>
    <w:rsid w:val="00CE3FE3"/>
    <w:rsid w:val="00D1143A"/>
    <w:rsid w:val="00D30AE6"/>
    <w:rsid w:val="00D4237E"/>
    <w:rsid w:val="00DA3CB0"/>
    <w:rsid w:val="00DB5313"/>
    <w:rsid w:val="00DB6D13"/>
    <w:rsid w:val="00DC1F95"/>
    <w:rsid w:val="00DC27C5"/>
    <w:rsid w:val="00DC3A4D"/>
    <w:rsid w:val="00E43869"/>
    <w:rsid w:val="00E5151A"/>
    <w:rsid w:val="00E55BAE"/>
    <w:rsid w:val="00E64B58"/>
    <w:rsid w:val="00E81C81"/>
    <w:rsid w:val="00E936C5"/>
    <w:rsid w:val="00E956A2"/>
    <w:rsid w:val="00EC155D"/>
    <w:rsid w:val="00EC2985"/>
    <w:rsid w:val="00EC4820"/>
    <w:rsid w:val="00ED3AB4"/>
    <w:rsid w:val="00EE5AF9"/>
    <w:rsid w:val="00F10DA8"/>
    <w:rsid w:val="00F14E64"/>
    <w:rsid w:val="00F14EC7"/>
    <w:rsid w:val="00F22312"/>
    <w:rsid w:val="00F6425D"/>
    <w:rsid w:val="00F926D2"/>
    <w:rsid w:val="00FA0C34"/>
    <w:rsid w:val="00FA22DD"/>
    <w:rsid w:val="00FA7B45"/>
    <w:rsid w:val="00FC3895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413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pt-P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F000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">
    <w:name w:val="Mê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no">
    <w:name w:val="An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8F0000" w:themeColor="accent1" w:themeShade="BF"/>
      <w:sz w:val="92"/>
      <w:szCs w:val="112"/>
    </w:rPr>
  </w:style>
  <w:style w:type="paragraph" w:customStyle="1" w:styleId="Dias">
    <w:name w:val="Di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eladecalendrio">
    <w:name w:val="Tabela de calendário"/>
    <w:basedOn w:val="Tabe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as">
    <w:name w:val="Dat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Destaques">
    <w:name w:val="Destaques"/>
    <w:basedOn w:val="Tabelanormal"/>
    <w:tblPr/>
    <w:tcPr>
      <w:shd w:val="clear" w:color="auto" w:fill="C00000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balo">
    <w:name w:val="Balloon Text"/>
    <w:basedOn w:val="Normal"/>
    <w:link w:val="TextodebaloCh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11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Bibliografia">
    <w:name w:val="Bibliography"/>
    <w:basedOn w:val="Normal"/>
    <w:next w:val="Normal"/>
    <w:uiPriority w:val="11"/>
    <w:semiHidden/>
    <w:unhideWhenUsed/>
  </w:style>
  <w:style w:type="paragraph" w:styleId="Textoembloco">
    <w:name w:val="Block Text"/>
    <w:basedOn w:val="Normal"/>
    <w:uiPriority w:val="11"/>
    <w:semiHidden/>
    <w:unhideWhenUsed/>
    <w:pPr>
      <w:pBdr>
        <w:top w:val="single" w:sz="2" w:space="10" w:color="C00000" w:themeColor="accent1" w:shadow="1"/>
        <w:left w:val="single" w:sz="2" w:space="10" w:color="C00000" w:themeColor="accent1" w:shadow="1"/>
        <w:bottom w:val="single" w:sz="2" w:space="10" w:color="C00000" w:themeColor="accent1" w:shadow="1"/>
        <w:right w:val="single" w:sz="2" w:space="10" w:color="C00000" w:themeColor="accent1" w:shadow="1"/>
      </w:pBdr>
      <w:ind w:left="1152" w:right="1152"/>
    </w:pPr>
    <w:rPr>
      <w:i/>
      <w:iCs/>
      <w:color w:val="C00000" w:themeColor="accent1"/>
    </w:rPr>
  </w:style>
  <w:style w:type="paragraph" w:styleId="Corpodetexto">
    <w:name w:val="Body Text"/>
    <w:basedOn w:val="Normal"/>
    <w:link w:val="CorpodetextoChar"/>
    <w:uiPriority w:val="11"/>
    <w:semiHidden/>
    <w:unhideWhenUsed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1"/>
    <w:semiHidden/>
    <w:rPr>
      <w:sz w:val="20"/>
    </w:rPr>
  </w:style>
  <w:style w:type="paragraph" w:styleId="Corpodetexto2">
    <w:name w:val="Body Text 2"/>
    <w:basedOn w:val="Normal"/>
    <w:link w:val="Corpodetexto2Char"/>
    <w:uiPriority w:val="11"/>
    <w:semiHidden/>
    <w:unhideWhenUsed/>
    <w:pPr>
      <w:spacing w:after="120"/>
      <w:ind w:left="360"/>
    </w:pPr>
  </w:style>
  <w:style w:type="paragraph" w:styleId="Corpodetexto3">
    <w:name w:val="Body Text 3"/>
    <w:basedOn w:val="Normal"/>
    <w:link w:val="Corpodetexto3Ch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11"/>
    <w:semiHidden/>
    <w:rPr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11"/>
    <w:semiHidden/>
    <w:unhideWhenUsed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11"/>
    <w:semiHidden/>
    <w:rPr>
      <w:sz w:val="20"/>
    </w:rPr>
  </w:style>
  <w:style w:type="character" w:customStyle="1" w:styleId="Corpodetexto2Char">
    <w:name w:val="Corpo de texto 2 Char"/>
    <w:basedOn w:val="Fontepargpadro"/>
    <w:link w:val="Corpodetexto2"/>
    <w:uiPriority w:val="11"/>
    <w:semiHidden/>
    <w:rPr>
      <w:sz w:val="20"/>
    </w:rPr>
  </w:style>
  <w:style w:type="paragraph" w:styleId="Primeirorecuodecorpodetexto2">
    <w:name w:val="Body Text First Indent 2"/>
    <w:basedOn w:val="Corpodetexto2"/>
    <w:link w:val="Primeirorecuodecorpodetexto2Char"/>
    <w:uiPriority w:val="11"/>
    <w:semiHidden/>
    <w:unhideWhenUsed/>
    <w:pPr>
      <w:spacing w:after="0"/>
      <w:ind w:firstLine="360"/>
    </w:pPr>
  </w:style>
  <w:style w:type="character" w:customStyle="1" w:styleId="Primeirorecuodecorpodetexto2Char">
    <w:name w:val="Primeiro recuo de corpo de texto 2 Char"/>
    <w:basedOn w:val="Corpodetexto2Char"/>
    <w:link w:val="Primeirorecuodecorpodetexto2"/>
    <w:uiPriority w:val="11"/>
    <w:semiHidden/>
    <w:rPr>
      <w:sz w:val="20"/>
    </w:rPr>
  </w:style>
  <w:style w:type="paragraph" w:styleId="Recuodecorpodetexto2">
    <w:name w:val="Body Text Indent 2"/>
    <w:basedOn w:val="Normal"/>
    <w:link w:val="Recuodecorpodetexto2Char"/>
    <w:uiPriority w:val="11"/>
    <w:semiHidden/>
    <w:unhideWhenUsed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11"/>
    <w:semiHidden/>
    <w:rPr>
      <w:sz w:val="20"/>
    </w:rPr>
  </w:style>
  <w:style w:type="paragraph" w:styleId="Recuodecorpodetexto3">
    <w:name w:val="Body Text Indent 3"/>
    <w:basedOn w:val="Normal"/>
    <w:link w:val="Recuodecorpodetexto3Ch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11"/>
    <w:semiHidden/>
    <w:rPr>
      <w:sz w:val="16"/>
      <w:szCs w:val="16"/>
    </w:rPr>
  </w:style>
  <w:style w:type="paragraph" w:styleId="Legenda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Encerramento">
    <w:name w:val="Closing"/>
    <w:basedOn w:val="Normal"/>
    <w:link w:val="EncerramentoChar"/>
    <w:uiPriority w:val="11"/>
    <w:semiHidden/>
    <w:unhideWhenUsed/>
    <w:pPr>
      <w:ind w:left="4320"/>
    </w:pPr>
  </w:style>
  <w:style w:type="character" w:customStyle="1" w:styleId="EncerramentoChar">
    <w:name w:val="Encerramento Char"/>
    <w:basedOn w:val="Fontepargpadro"/>
    <w:link w:val="Encerramento"/>
    <w:uiPriority w:val="11"/>
    <w:semiHidden/>
    <w:rPr>
      <w:sz w:val="20"/>
    </w:rPr>
  </w:style>
  <w:style w:type="paragraph" w:styleId="Textodecomentrio">
    <w:name w:val="annotation text"/>
    <w:basedOn w:val="Normal"/>
    <w:link w:val="TextodecomentrioChar"/>
    <w:uiPriority w:val="11"/>
    <w:semiHidden/>
    <w:unhideWhenUsed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11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11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11"/>
    <w:semiHidden/>
    <w:rPr>
      <w:b/>
      <w:bCs/>
      <w:sz w:val="20"/>
      <w:szCs w:val="20"/>
    </w:rPr>
  </w:style>
  <w:style w:type="paragraph" w:styleId="Data">
    <w:name w:val="Date"/>
    <w:basedOn w:val="Normal"/>
    <w:next w:val="Normal"/>
    <w:link w:val="DataChar"/>
    <w:uiPriority w:val="11"/>
    <w:semiHidden/>
    <w:unhideWhenUsed/>
  </w:style>
  <w:style w:type="character" w:customStyle="1" w:styleId="DataChar">
    <w:name w:val="Data Char"/>
    <w:basedOn w:val="Fontepargpadro"/>
    <w:link w:val="Data"/>
    <w:uiPriority w:val="11"/>
    <w:semiHidden/>
    <w:rPr>
      <w:sz w:val="20"/>
    </w:rPr>
  </w:style>
  <w:style w:type="paragraph" w:styleId="MapadoDocumento">
    <w:name w:val="Document Map"/>
    <w:basedOn w:val="Normal"/>
    <w:link w:val="MapadoDocumentoCh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11"/>
    <w:semiHidden/>
    <w:rPr>
      <w:rFonts w:ascii="Tahoma" w:hAnsi="Tahoma" w:cs="Tahoma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11"/>
    <w:semiHidden/>
    <w:unhideWhenUsed/>
  </w:style>
  <w:style w:type="character" w:customStyle="1" w:styleId="AssinaturadeEmailChar">
    <w:name w:val="Assinatura de Email Char"/>
    <w:basedOn w:val="Fontepargpadro"/>
    <w:link w:val="AssinaturadeEmail"/>
    <w:uiPriority w:val="11"/>
    <w:semiHidden/>
    <w:rPr>
      <w:sz w:val="20"/>
    </w:rPr>
  </w:style>
  <w:style w:type="paragraph" w:styleId="Textodenotadefim">
    <w:name w:val="endnote text"/>
    <w:basedOn w:val="Normal"/>
    <w:link w:val="TextodenotadefimChar"/>
    <w:uiPriority w:val="11"/>
    <w:semiHidden/>
    <w:unhideWhenUsed/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11"/>
    <w:semiHidden/>
    <w:rPr>
      <w:sz w:val="20"/>
      <w:szCs w:val="20"/>
    </w:rPr>
  </w:style>
  <w:style w:type="paragraph" w:styleId="Destinatrio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spacing w:before="0" w:after="0"/>
    </w:pPr>
  </w:style>
  <w:style w:type="paragraph" w:styleId="Textodenotaderodap">
    <w:name w:val="footnote text"/>
    <w:basedOn w:val="Normal"/>
    <w:link w:val="TextodenotaderodapChar"/>
    <w:uiPriority w:val="11"/>
    <w:semiHidden/>
    <w:unhideWhenUsed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11"/>
    <w:semiHidden/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before="0" w:after="0"/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C00000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5F000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EndereoHTML">
    <w:name w:val="HTML Address"/>
    <w:basedOn w:val="Normal"/>
    <w:link w:val="EndereoHTMLChar"/>
    <w:uiPriority w:val="11"/>
    <w:semiHidden/>
    <w:unhideWhenUsed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11"/>
    <w:semiHidden/>
    <w:rPr>
      <w:i/>
      <w:iCs/>
      <w:sz w:val="20"/>
    </w:rPr>
  </w:style>
  <w:style w:type="paragraph" w:styleId="Pr-formataoHTML">
    <w:name w:val="HTML Preformatted"/>
    <w:basedOn w:val="Normal"/>
    <w:link w:val="Pr-formataoHTMLChar"/>
    <w:uiPriority w:val="11"/>
    <w:semiHidden/>
    <w:unhideWhenUsed/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11"/>
    <w:semiHidden/>
    <w:rPr>
      <w:rFonts w:ascii="Consolas" w:hAnsi="Consolas"/>
      <w:sz w:val="20"/>
      <w:szCs w:val="20"/>
    </w:rPr>
  </w:style>
  <w:style w:type="paragraph" w:styleId="Remissivo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Remissivo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Remissivo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Remissivo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Remissivo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Remissivo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Remissivo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Remissivo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Remissivo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remissivo">
    <w:name w:val="index heading"/>
    <w:basedOn w:val="Normal"/>
    <w:next w:val="Remissivo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Commarcadore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Numerada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Numerada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Numerada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Numerada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Numerada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demacro">
    <w:name w:val="macro"/>
    <w:link w:val="TextodemacroCh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11"/>
    <w:semiHidden/>
    <w:rPr>
      <w:rFonts w:ascii="Consolas" w:hAnsi="Consolas"/>
      <w:sz w:val="20"/>
      <w:szCs w:val="20"/>
    </w:rPr>
  </w:style>
  <w:style w:type="paragraph" w:styleId="Cabealhodamensagem">
    <w:name w:val="Message Header"/>
    <w:basedOn w:val="Normal"/>
    <w:link w:val="CabealhodamensagemCh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11"/>
    <w:semiHidden/>
    <w:unhideWhenUsed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11"/>
    <w:semiHidden/>
    <w:unhideWhenUsed/>
  </w:style>
  <w:style w:type="character" w:customStyle="1" w:styleId="TtulodanotaChar">
    <w:name w:val="Título da nota Char"/>
    <w:basedOn w:val="Fontepargpadro"/>
    <w:link w:val="Ttulodanota"/>
    <w:uiPriority w:val="11"/>
    <w:semiHidden/>
    <w:rPr>
      <w:sz w:val="20"/>
    </w:rPr>
  </w:style>
  <w:style w:type="paragraph" w:styleId="TextosemFormatao">
    <w:name w:val="Plain Text"/>
    <w:basedOn w:val="Normal"/>
    <w:link w:val="TextosemFormataoCh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11"/>
    <w:semiHidden/>
    <w:rPr>
      <w:rFonts w:ascii="Consolas" w:hAnsi="Consolas"/>
      <w:sz w:val="21"/>
      <w:szCs w:val="21"/>
    </w:rPr>
  </w:style>
  <w:style w:type="paragraph" w:styleId="Saudao">
    <w:name w:val="Salutation"/>
    <w:basedOn w:val="Normal"/>
    <w:next w:val="Normal"/>
    <w:link w:val="SaudaoChar"/>
    <w:uiPriority w:val="11"/>
    <w:semiHidden/>
    <w:unhideWhenUsed/>
  </w:style>
  <w:style w:type="character" w:customStyle="1" w:styleId="SaudaoChar">
    <w:name w:val="Saudação Char"/>
    <w:basedOn w:val="Fontepargpadro"/>
    <w:link w:val="Saudao"/>
    <w:uiPriority w:val="11"/>
    <w:semiHidden/>
    <w:rPr>
      <w:sz w:val="20"/>
    </w:rPr>
  </w:style>
  <w:style w:type="paragraph" w:styleId="Assinatura">
    <w:name w:val="Signature"/>
    <w:basedOn w:val="Normal"/>
    <w:link w:val="AssinaturaChar"/>
    <w:uiPriority w:val="11"/>
    <w:semiHidden/>
    <w:unhideWhenUsed/>
    <w:pPr>
      <w:ind w:left="4320"/>
    </w:pPr>
  </w:style>
  <w:style w:type="character" w:customStyle="1" w:styleId="AssinaturaChar">
    <w:name w:val="Assinatura Char"/>
    <w:basedOn w:val="Fontepargpadro"/>
    <w:link w:val="Assinatura"/>
    <w:uiPriority w:val="11"/>
    <w:semiHidden/>
    <w:rPr>
      <w:sz w:val="20"/>
    </w:rPr>
  </w:style>
  <w:style w:type="paragraph" w:styleId="ndicedeautoridades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ndicedeilustraes">
    <w:name w:val="table of figures"/>
    <w:basedOn w:val="Normal"/>
    <w:next w:val="Normal"/>
    <w:uiPriority w:val="11"/>
    <w:semiHidden/>
    <w:unhideWhenUsed/>
  </w:style>
  <w:style w:type="paragraph" w:styleId="Ttulodendicedeautoridades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Sumrio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Sumrio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Sumrio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Sumrio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Sumrio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Sumrio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Sumrio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Sumrio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CabealhodoSumrio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customStyle="1" w:styleId="Eventosescuro">
    <w:name w:val="Eventos – escuro"/>
    <w:basedOn w:val="Normal"/>
    <w:uiPriority w:val="5"/>
    <w:qFormat/>
    <w:pPr>
      <w:spacing w:before="60" w:after="60" w:line="264" w:lineRule="auto"/>
    </w:pPr>
    <w:rPr>
      <w:b/>
      <w:color w:val="FF7F7F" w:themeColor="accent1" w:themeTint="66"/>
    </w:rPr>
  </w:style>
  <w:style w:type="paragraph" w:styleId="SemEspaamento">
    <w:name w:val="No Spacing"/>
    <w:uiPriority w:val="98"/>
    <w:qFormat/>
    <w:pPr>
      <w:spacing w:before="0" w:after="0"/>
    </w:pPr>
  </w:style>
  <w:style w:type="character" w:customStyle="1" w:styleId="RodapChar">
    <w:name w:val="Rodapé Char"/>
    <w:basedOn w:val="Fontepargpadro"/>
    <w:link w:val="Rodap"/>
    <w:uiPriority w:val="99"/>
  </w:style>
  <w:style w:type="table" w:customStyle="1" w:styleId="Calendrio3">
    <w:name w:val="Calendário 3"/>
    <w:basedOn w:val="Tabelanormal"/>
    <w:uiPriority w:val="99"/>
    <w:qFormat/>
    <w:rsid w:val="00D1143A"/>
    <w:pPr>
      <w:spacing w:before="0" w:after="0"/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  <w:lang w:val="pt-BR" w:eastAsia="pt-BR"/>
    </w:rPr>
    <w:tblPr/>
    <w:tblStylePr w:type="firstRow">
      <w:pPr>
        <w:wordWrap/>
        <w:jc w:val="right"/>
      </w:pPr>
      <w:rPr>
        <w:color w:val="C00000" w:themeColor="accent1"/>
        <w:sz w:val="44"/>
      </w:rPr>
    </w:tblStylePr>
    <w:tblStylePr w:type="firstCol">
      <w:rPr>
        <w:color w:val="C00000" w:themeColor="accent1"/>
      </w:rPr>
    </w:tblStylePr>
    <w:tblStylePr w:type="lastCol">
      <w:rPr>
        <w:color w:val="C00000" w:themeColor="accent1"/>
      </w:rPr>
    </w:tblStylePr>
  </w:style>
  <w:style w:type="table" w:styleId="Tabelacomgrade">
    <w:name w:val="Table Grid"/>
    <w:basedOn w:val="Tabelanormal"/>
    <w:uiPriority w:val="59"/>
    <w:rsid w:val="004669C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a.monciatti\AppData\Roaming\Microsoft\Templates\Calend&#225;rio%20do%20Evento.dotm" TargetMode="External"/></Relationships>
</file>

<file path=word/theme/theme1.xml><?xml version="1.0" encoding="utf-8"?>
<a:theme xmlns:a="http://schemas.openxmlformats.org/drawingml/2006/main" name="Office Theme">
  <a:themeElements>
    <a:clrScheme name="teste CPS">
      <a:dk1>
        <a:sysClr val="windowText" lastClr="000000"/>
      </a:dk1>
      <a:lt1>
        <a:sysClr val="window" lastClr="FFFFFF"/>
      </a:lt1>
      <a:dk2>
        <a:srgbClr val="606060"/>
      </a:dk2>
      <a:lt2>
        <a:srgbClr val="E6E6E6"/>
      </a:lt2>
      <a:accent1>
        <a:srgbClr val="C00000"/>
      </a:accent1>
      <a:accent2>
        <a:srgbClr val="737373"/>
      </a:accent2>
      <a:accent3>
        <a:srgbClr val="4DA2AC"/>
      </a:accent3>
      <a:accent4>
        <a:srgbClr val="FFC723"/>
      </a:accent4>
      <a:accent5>
        <a:srgbClr val="744D2A"/>
      </a:accent5>
      <a:accent6>
        <a:srgbClr val="293E00"/>
      </a:accent6>
      <a:hlink>
        <a:srgbClr val="003353"/>
      </a:hlink>
      <a:folHlink>
        <a:srgbClr val="473500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C8A5A-BFF9-481F-8074-45D55547ED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Calendário do Evento.dotm</Template>
  <TotalTime>0</TotalTime>
  <Pages>6</Pages>
  <Words>2251</Words>
  <Characters>11663</Characters>
  <Application>Microsoft Office Word</Application>
  <DocSecurity>0</DocSecurity>
  <Lines>833</Lines>
  <Paragraphs>927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2026-02-24T16:57:00Z</dcterms:created>
  <dcterms:modified xsi:type="dcterms:W3CDTF">2026-07-06T19:22:00Z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2025-12-01T13:44:10Z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1c82b863-e852-406e-8150-37475d44d9e2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10, 3, 0, 1</vt:lpwstr>
  </property>
</Properties>
</file>