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7B103" w14:textId="77777777" w:rsidR="009E5DB3" w:rsidRDefault="00A048FB" w:rsidP="00B01DDF">
      <w:pPr>
        <w:tabs>
          <w:tab w:val="left" w:pos="3540"/>
        </w:tabs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_____________________________________________________________</w:t>
      </w:r>
    </w:p>
    <w:p w14:paraId="67EE8552" w14:textId="77777777" w:rsidR="00F4513C" w:rsidRPr="00F4513C" w:rsidRDefault="000E2B77" w:rsidP="00F4513C">
      <w:pPr>
        <w:tabs>
          <w:tab w:val="left" w:pos="3540"/>
        </w:tabs>
        <w:jc w:val="center"/>
        <w:rPr>
          <w:rFonts w:ascii="Amasis MT Pro Black" w:hAnsi="Amasis MT Pro Black" w:cs="Times New Roman"/>
          <w:b/>
          <w:bCs/>
          <w:sz w:val="40"/>
          <w:szCs w:val="28"/>
        </w:rPr>
      </w:pPr>
      <w:r>
        <w:rPr>
          <w:rFonts w:ascii="Amasis MT Pro Black" w:hAnsi="Amasis MT Pro Black" w:cs="Times New Roman"/>
          <w:b/>
          <w:sz w:val="40"/>
          <w:szCs w:val="28"/>
        </w:rPr>
        <w:t xml:space="preserve"> </w:t>
      </w:r>
      <w:r w:rsidR="00F4513C" w:rsidRPr="00F4513C">
        <w:rPr>
          <w:rFonts w:ascii="Amasis MT Pro Black" w:hAnsi="Amasis MT Pro Black" w:cs="Times New Roman"/>
          <w:b/>
          <w:bCs/>
          <w:sz w:val="32"/>
        </w:rPr>
        <w:t xml:space="preserve">REQUERIMENTO DE INSCRIÇÃO – </w:t>
      </w:r>
      <w:r w:rsidR="002A494C">
        <w:rPr>
          <w:rFonts w:ascii="Amasis MT Pro Black" w:hAnsi="Amasis MT Pro Black" w:cs="Times New Roman"/>
          <w:b/>
          <w:bCs/>
          <w:sz w:val="32"/>
        </w:rPr>
        <w:t>INGRESSO DE PORTADOR DE DIPLOMA EM FATEC</w:t>
      </w:r>
    </w:p>
    <w:p w14:paraId="447D94B3" w14:textId="77777777" w:rsidR="00F4513C" w:rsidRDefault="00F4513C" w:rsidP="00F4513C">
      <w:pPr>
        <w:tabs>
          <w:tab w:val="left" w:pos="3540"/>
        </w:tabs>
        <w:rPr>
          <w:rFonts w:ascii="Arial" w:hAnsi="Arial" w:cs="Arial"/>
          <w:bCs/>
          <w:sz w:val="28"/>
          <w:szCs w:val="20"/>
        </w:rPr>
      </w:pPr>
    </w:p>
    <w:p w14:paraId="20BE5ED0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Ao Ilmo.(a) Senhor Prof. Coordenador da Faculdade de Tecnologia de SEBRAE</w:t>
      </w:r>
    </w:p>
    <w:p w14:paraId="4248057D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Eu, ____________________________________________________,</w:t>
      </w:r>
    </w:p>
    <w:p w14:paraId="60076187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CPF Nº ___________________, data de nascimento __/__/_____,</w:t>
      </w:r>
    </w:p>
    <w:p w14:paraId="16355F12" w14:textId="77777777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telefone ______________, e-mail ______________________________,</w:t>
      </w:r>
    </w:p>
    <w:p w14:paraId="188D0604" w14:textId="02F29FD4" w:rsidR="00F4513C" w:rsidRPr="00F4513C" w:rsidRDefault="00F4513C" w:rsidP="00F4513C">
      <w:pPr>
        <w:tabs>
          <w:tab w:val="left" w:pos="3540"/>
        </w:tabs>
        <w:spacing w:after="0" w:line="36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 xml:space="preserve">RA ___________________ </w:t>
      </w:r>
      <w:r w:rsidR="002A494C">
        <w:rPr>
          <w:rFonts w:ascii="Arial" w:hAnsi="Arial" w:cs="Arial"/>
          <w:b/>
          <w:sz w:val="32"/>
        </w:rPr>
        <w:t>portador de diploma do curso</w:t>
      </w:r>
      <w:r w:rsidR="00FF355C">
        <w:rPr>
          <w:rFonts w:ascii="Arial" w:hAnsi="Arial" w:cs="Arial"/>
          <w:b/>
          <w:sz w:val="32"/>
        </w:rPr>
        <w:t xml:space="preserve"> _______________________ </w:t>
      </w:r>
      <w:r w:rsidR="002A494C">
        <w:rPr>
          <w:rFonts w:ascii="Arial" w:hAnsi="Arial" w:cs="Arial"/>
          <w:b/>
          <w:sz w:val="32"/>
        </w:rPr>
        <w:t>realizado na Fatec_____</w:t>
      </w:r>
      <w:r w:rsidRPr="00F4513C">
        <w:rPr>
          <w:rFonts w:ascii="Arial" w:hAnsi="Arial" w:cs="Arial"/>
          <w:b/>
          <w:sz w:val="32"/>
        </w:rPr>
        <w:t xml:space="preserve">_______________, </w:t>
      </w:r>
      <w:r w:rsidRPr="00F4513C">
        <w:rPr>
          <w:rFonts w:ascii="Arial" w:hAnsi="Arial" w:cs="Arial"/>
          <w:bCs/>
          <w:sz w:val="32"/>
        </w:rPr>
        <w:t xml:space="preserve">venho requerer minha inscrição no processo de </w:t>
      </w:r>
      <w:r w:rsidR="00FF355C">
        <w:rPr>
          <w:rFonts w:ascii="Arial" w:hAnsi="Arial" w:cs="Arial"/>
          <w:bCs/>
          <w:sz w:val="32"/>
        </w:rPr>
        <w:t xml:space="preserve">Vagas Remanescentes e </w:t>
      </w:r>
      <w:r w:rsidRPr="00F4513C">
        <w:rPr>
          <w:rFonts w:ascii="Arial" w:hAnsi="Arial" w:cs="Arial"/>
          <w:bCs/>
          <w:sz w:val="32"/>
        </w:rPr>
        <w:t>Transferência para o Curso Superior de Tecnologia em _______________________________, turno</w:t>
      </w:r>
      <w:r>
        <w:rPr>
          <w:rFonts w:ascii="Arial" w:hAnsi="Arial" w:cs="Arial"/>
          <w:bCs/>
          <w:sz w:val="32"/>
        </w:rPr>
        <w:t xml:space="preserve"> </w:t>
      </w:r>
      <w:r w:rsidRPr="00F4513C">
        <w:rPr>
          <w:rFonts w:ascii="Arial" w:hAnsi="Arial" w:cs="Arial"/>
          <w:bCs/>
          <w:sz w:val="32"/>
        </w:rPr>
        <w:t xml:space="preserve">__________, para início no </w:t>
      </w:r>
      <w:r w:rsidR="00333073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>º semestre/ano de 2026.</w:t>
      </w:r>
    </w:p>
    <w:p w14:paraId="752C7E13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/>
          <w:sz w:val="32"/>
        </w:rPr>
      </w:pPr>
      <w:r w:rsidRPr="00F4513C">
        <w:rPr>
          <w:rFonts w:ascii="Arial" w:hAnsi="Arial" w:cs="Arial"/>
          <w:bCs/>
          <w:sz w:val="32"/>
        </w:rPr>
        <w:t xml:space="preserve">Na oportunidade, declaro estar plenamente ciente do teor do </w:t>
      </w:r>
      <w:r w:rsidRPr="00F4513C">
        <w:rPr>
          <w:rFonts w:ascii="Arial" w:hAnsi="Arial" w:cs="Arial"/>
          <w:b/>
          <w:sz w:val="32"/>
        </w:rPr>
        <w:t>Edital de</w:t>
      </w:r>
    </w:p>
    <w:p w14:paraId="46ED88B3" w14:textId="6F665B9D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/>
          <w:sz w:val="32"/>
        </w:rPr>
        <w:t xml:space="preserve">Abertura nº </w:t>
      </w:r>
      <w:r w:rsidR="00AB6DAC">
        <w:rPr>
          <w:rFonts w:ascii="Arial" w:hAnsi="Arial" w:cs="Arial"/>
          <w:b/>
          <w:sz w:val="32"/>
        </w:rPr>
        <w:t>136.00</w:t>
      </w:r>
      <w:r w:rsidR="00333073">
        <w:rPr>
          <w:rFonts w:ascii="Arial" w:hAnsi="Arial" w:cs="Arial"/>
          <w:b/>
          <w:sz w:val="32"/>
        </w:rPr>
        <w:t>074100/2026-01</w:t>
      </w:r>
      <w:r w:rsidRPr="00F4513C">
        <w:rPr>
          <w:rFonts w:ascii="Arial" w:hAnsi="Arial" w:cs="Arial"/>
          <w:bCs/>
          <w:sz w:val="32"/>
        </w:rPr>
        <w:t xml:space="preserve"> para inscrições para Vagas Remanescentes e Transferências d</w:t>
      </w:r>
      <w:r w:rsidR="00AB6DAC">
        <w:rPr>
          <w:rFonts w:ascii="Arial" w:hAnsi="Arial" w:cs="Arial"/>
          <w:bCs/>
          <w:sz w:val="32"/>
        </w:rPr>
        <w:t>e</w:t>
      </w:r>
      <w:r w:rsidRPr="00F4513C">
        <w:rPr>
          <w:rFonts w:ascii="Arial" w:hAnsi="Arial" w:cs="Arial"/>
          <w:bCs/>
          <w:sz w:val="32"/>
        </w:rPr>
        <w:t xml:space="preserve"> Curso, para ingresso no </w:t>
      </w:r>
      <w:r w:rsidR="00333073">
        <w:rPr>
          <w:rFonts w:ascii="Arial" w:hAnsi="Arial" w:cs="Arial"/>
          <w:b/>
          <w:sz w:val="32"/>
        </w:rPr>
        <w:t>2</w:t>
      </w:r>
      <w:r w:rsidRPr="00F4513C">
        <w:rPr>
          <w:rFonts w:ascii="Arial" w:hAnsi="Arial" w:cs="Arial"/>
          <w:b/>
          <w:sz w:val="32"/>
        </w:rPr>
        <w:t xml:space="preserve">º </w:t>
      </w:r>
      <w:r w:rsidR="00AB6DAC">
        <w:rPr>
          <w:rFonts w:ascii="Arial" w:hAnsi="Arial" w:cs="Arial"/>
          <w:b/>
          <w:sz w:val="32"/>
        </w:rPr>
        <w:t>s</w:t>
      </w:r>
      <w:r w:rsidRPr="00F4513C">
        <w:rPr>
          <w:rFonts w:ascii="Arial" w:hAnsi="Arial" w:cs="Arial"/>
          <w:b/>
          <w:sz w:val="32"/>
        </w:rPr>
        <w:t>emestre de 2026</w:t>
      </w:r>
      <w:r w:rsidRPr="00F4513C">
        <w:rPr>
          <w:rFonts w:ascii="Arial" w:hAnsi="Arial" w:cs="Arial"/>
          <w:bCs/>
          <w:sz w:val="32"/>
        </w:rPr>
        <w:t>, razão pela qual aceito e assumo, antecipadamente, todas as consequências que advirem da decisão a ser proferida nesse processo, na qual não cabe recurso.</w:t>
      </w:r>
    </w:p>
    <w:p w14:paraId="21A22727" w14:textId="77777777" w:rsid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64C4BAC3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>Termos em que, peço deferimento.</w:t>
      </w:r>
    </w:p>
    <w:p w14:paraId="6A3DC280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rial" w:hAnsi="Arial" w:cs="Arial"/>
          <w:bCs/>
          <w:sz w:val="32"/>
        </w:rPr>
      </w:pPr>
    </w:p>
    <w:p w14:paraId="5E5B8569" w14:textId="00FFE24E" w:rsidR="00F4513C" w:rsidRPr="00F4513C" w:rsidRDefault="00F4513C" w:rsidP="00F4513C">
      <w:pPr>
        <w:tabs>
          <w:tab w:val="left" w:pos="3540"/>
        </w:tabs>
        <w:rPr>
          <w:rFonts w:ascii="Arial" w:hAnsi="Arial" w:cs="Arial"/>
          <w:bCs/>
          <w:sz w:val="32"/>
        </w:rPr>
      </w:pPr>
      <w:r w:rsidRPr="00F4513C">
        <w:rPr>
          <w:rFonts w:ascii="Arial" w:hAnsi="Arial" w:cs="Arial"/>
          <w:bCs/>
          <w:sz w:val="32"/>
        </w:rPr>
        <w:t xml:space="preserve">São Paulo, ___ de </w:t>
      </w:r>
      <w:r w:rsidR="00333073" w:rsidRPr="00F4513C">
        <w:rPr>
          <w:rFonts w:ascii="Arial" w:hAnsi="Arial" w:cs="Arial"/>
          <w:bCs/>
          <w:sz w:val="32"/>
        </w:rPr>
        <w:t>J</w:t>
      </w:r>
      <w:r w:rsidR="00333073">
        <w:rPr>
          <w:rFonts w:ascii="Arial" w:hAnsi="Arial" w:cs="Arial"/>
          <w:bCs/>
          <w:sz w:val="32"/>
        </w:rPr>
        <w:t>ulho</w:t>
      </w:r>
      <w:r w:rsidRPr="00F4513C">
        <w:rPr>
          <w:rFonts w:ascii="Arial" w:hAnsi="Arial" w:cs="Arial"/>
          <w:bCs/>
          <w:sz w:val="32"/>
        </w:rPr>
        <w:t xml:space="preserve"> de 2026</w:t>
      </w:r>
    </w:p>
    <w:p w14:paraId="7819EFF9" w14:textId="77777777" w:rsidR="00AB6DAC" w:rsidRDefault="00AB6DA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</w:p>
    <w:p w14:paraId="161813B4" w14:textId="77777777" w:rsidR="00F4513C" w:rsidRPr="00F4513C" w:rsidRDefault="00F4513C" w:rsidP="00F4513C">
      <w:pPr>
        <w:tabs>
          <w:tab w:val="left" w:pos="3540"/>
        </w:tabs>
        <w:spacing w:after="0" w:line="240" w:lineRule="auto"/>
        <w:rPr>
          <w:rFonts w:ascii="Amasis MT Pro Black" w:hAnsi="Amasis MT Pro Black" w:cs="Times New Roman"/>
          <w:b/>
          <w:sz w:val="36"/>
          <w:szCs w:val="24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_______________________</w:t>
      </w:r>
    </w:p>
    <w:p w14:paraId="34B897C3" w14:textId="77777777" w:rsidR="00B01DDF" w:rsidRPr="00F4513C" w:rsidRDefault="00F4513C" w:rsidP="00F4513C">
      <w:pPr>
        <w:tabs>
          <w:tab w:val="left" w:pos="3540"/>
        </w:tabs>
        <w:spacing w:after="0" w:line="240" w:lineRule="auto"/>
        <w:rPr>
          <w:rFonts w:ascii="Times New Roman" w:hAnsi="Times New Roman" w:cs="Times New Roman"/>
          <w:b/>
          <w:sz w:val="28"/>
          <w:szCs w:val="20"/>
        </w:rPr>
      </w:pPr>
      <w:r w:rsidRPr="00F4513C">
        <w:rPr>
          <w:rFonts w:ascii="Amasis MT Pro Black" w:hAnsi="Amasis MT Pro Black" w:cs="Times New Roman"/>
          <w:b/>
          <w:sz w:val="36"/>
          <w:szCs w:val="24"/>
        </w:rPr>
        <w:t>Nome completo do candidato</w:t>
      </w:r>
    </w:p>
    <w:sectPr w:rsidR="00B01DDF" w:rsidRPr="00F4513C" w:rsidSect="00DD0B61">
      <w:headerReference w:type="even" r:id="rId7"/>
      <w:headerReference w:type="default" r:id="rId8"/>
      <w:headerReference w:type="first" r:id="rId9"/>
      <w:pgSz w:w="11906" w:h="16838"/>
      <w:pgMar w:top="1175" w:right="282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B5CF8" w14:textId="77777777" w:rsidR="00DB3474" w:rsidRDefault="00DB3474" w:rsidP="00455BF9">
      <w:pPr>
        <w:spacing w:after="0" w:line="240" w:lineRule="auto"/>
      </w:pPr>
      <w:r>
        <w:separator/>
      </w:r>
    </w:p>
  </w:endnote>
  <w:endnote w:type="continuationSeparator" w:id="0">
    <w:p w14:paraId="09E08BB0" w14:textId="77777777" w:rsidR="00DB3474" w:rsidRDefault="00DB3474" w:rsidP="00455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022A3B" w14:textId="77777777" w:rsidR="00DB3474" w:rsidRDefault="00DB3474" w:rsidP="00455BF9">
      <w:pPr>
        <w:spacing w:after="0" w:line="240" w:lineRule="auto"/>
      </w:pPr>
      <w:r>
        <w:separator/>
      </w:r>
    </w:p>
  </w:footnote>
  <w:footnote w:type="continuationSeparator" w:id="0">
    <w:p w14:paraId="42749969" w14:textId="77777777" w:rsidR="00DB3474" w:rsidRDefault="00DB3474" w:rsidP="00455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75ED76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291440F4" wp14:editId="33D974F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894700226" name="Caixa de Texto 2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724E9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1440F4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alt="Classificação: PÚBLICA" style="position:absolute;margin-left:0;margin-top:0;width:122.95pt;height:29.05pt;z-index:25166233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" filled="f" stroked="f">
              <v:textbox style="mso-fit-shape-to-text:t" inset="20pt,15pt,0,0">
                <w:txbxContent>
                  <w:p w14:paraId="20F724E9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6D0088" w14:textId="267516AA" w:rsidR="00455BF9" w:rsidRDefault="00AF5828" w:rsidP="00A87752">
    <w:pPr>
      <w:pStyle w:val="Cabealho"/>
      <w:jc w:val="center"/>
      <w:rPr>
        <w:rFonts w:ascii="Verdana" w:hAnsi="Verdana"/>
        <w:b/>
        <w:color w:val="880E1B"/>
        <w:sz w:val="20"/>
      </w:rPr>
    </w:pPr>
    <w:r>
      <w:rPr>
        <w:b/>
        <w:noProof/>
        <w:sz w:val="12"/>
        <w:szCs w:val="12"/>
      </w:rPr>
      <w:drawing>
        <wp:inline distT="0" distB="0" distL="0" distR="0" wp14:anchorId="475442F6" wp14:editId="55151FE2">
          <wp:extent cx="2590800" cy="1114425"/>
          <wp:effectExtent l="0" t="0" r="0" b="9525"/>
          <wp:docPr id="214265090" name="Imagem 4" descr="Uma imagem contendo 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466993" name="Imagem 4" descr="Uma imagem contendo Logotipo&#10;&#10;O conteúdo gerado por IA pode estar incorre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8876"/>
                  <a:stretch>
                    <a:fillRect/>
                  </a:stretch>
                </pic:blipFill>
                <pic:spPr bwMode="auto">
                  <a:xfrm>
                    <a:off x="0" y="0"/>
                    <a:ext cx="2590800" cy="11144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455BF9">
      <w:rPr>
        <w:b/>
        <w:sz w:val="12"/>
        <w:szCs w:val="12"/>
      </w:rPr>
      <w:t xml:space="preserve">          </w:t>
    </w:r>
    <w:r w:rsidR="00455BF9" w:rsidRPr="003F5385">
      <w:rPr>
        <w:b/>
        <w:sz w:val="12"/>
        <w:szCs w:val="12"/>
      </w:rPr>
      <w:t xml:space="preserve"> </w:t>
    </w:r>
    <w:r w:rsidR="00455BF9">
      <w:rPr>
        <w:b/>
        <w:sz w:val="12"/>
        <w:szCs w:val="12"/>
      </w:rPr>
      <w:t xml:space="preserve">                   </w:t>
    </w:r>
    <w:r w:rsidR="00DD0B61">
      <w:rPr>
        <w:b/>
        <w:noProof/>
        <w:sz w:val="12"/>
        <w:szCs w:val="12"/>
      </w:rPr>
      <w:drawing>
        <wp:inline distT="0" distB="0" distL="0" distR="0" wp14:anchorId="74F3515F" wp14:editId="35858CA5">
          <wp:extent cx="943756" cy="1096645"/>
          <wp:effectExtent l="0" t="0" r="8890" b="8255"/>
          <wp:docPr id="668107488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6003326" name="Imagem 157600332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9353" cy="11147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CBA3C4B" w14:textId="77777777" w:rsidR="00B01DDF" w:rsidRDefault="00B01DD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55ED0" w14:textId="77777777" w:rsidR="00AF5828" w:rsidRDefault="00AF5828">
    <w:pPr>
      <w:pStyle w:val="Cabealho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7FE41BC6" wp14:editId="52E6FD8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1465" cy="368935"/>
              <wp:effectExtent l="0" t="0" r="635" b="12065"/>
              <wp:wrapNone/>
              <wp:docPr id="1950765049" name="Caixa de Texto 1" descr="Classificação: PÚ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1465" cy="3689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57BC6DE" w14:textId="77777777" w:rsidR="00AF5828" w:rsidRPr="00AF5828" w:rsidRDefault="00AF5828" w:rsidP="00AF582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AF5828">
                            <w:rPr>
                              <w:rFonts w:ascii="Aptos" w:eastAsia="Aptos" w:hAnsi="Aptos" w:cs="Aptos"/>
                              <w:noProof/>
                              <w:color w:val="008000"/>
                              <w:sz w:val="20"/>
                              <w:szCs w:val="20"/>
                            </w:rPr>
                            <w:t>Classificação: PÚBLICA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E41BC6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7" type="#_x0000_t202" alt="Classificação: PÚBLICA" style="position:absolute;margin-left:0;margin-top:0;width:122.95pt;height:29.05pt;z-index:25166131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" filled="f" stroked="f">
              <v:textbox style="mso-fit-shape-to-text:t" inset="20pt,15pt,0,0">
                <w:txbxContent>
                  <w:p w14:paraId="457BC6DE" w14:textId="77777777" w:rsidR="00AF5828" w:rsidRPr="00AF5828" w:rsidRDefault="00AF5828" w:rsidP="00AF5828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</w:pPr>
                    <w:r w:rsidRPr="00AF5828">
                      <w:rPr>
                        <w:rFonts w:ascii="Aptos" w:eastAsia="Aptos" w:hAnsi="Aptos" w:cs="Aptos"/>
                        <w:noProof/>
                        <w:color w:val="008000"/>
                        <w:sz w:val="20"/>
                        <w:szCs w:val="20"/>
                      </w:rPr>
                      <w:t>Classificação: PÚBLICA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73"/>
    <w:rsid w:val="000E2B77"/>
    <w:rsid w:val="001B37C4"/>
    <w:rsid w:val="001C6371"/>
    <w:rsid w:val="001D00B2"/>
    <w:rsid w:val="001F14D2"/>
    <w:rsid w:val="002A494C"/>
    <w:rsid w:val="002E7DDC"/>
    <w:rsid w:val="003124E2"/>
    <w:rsid w:val="00333073"/>
    <w:rsid w:val="0035447C"/>
    <w:rsid w:val="003633CE"/>
    <w:rsid w:val="004369A7"/>
    <w:rsid w:val="00455BF9"/>
    <w:rsid w:val="004B3475"/>
    <w:rsid w:val="00577A34"/>
    <w:rsid w:val="005B3B16"/>
    <w:rsid w:val="006E4DF4"/>
    <w:rsid w:val="006F421D"/>
    <w:rsid w:val="007C6E98"/>
    <w:rsid w:val="007F6B5B"/>
    <w:rsid w:val="009E5DB3"/>
    <w:rsid w:val="009F62D1"/>
    <w:rsid w:val="00A048FB"/>
    <w:rsid w:val="00A87752"/>
    <w:rsid w:val="00AB6DAC"/>
    <w:rsid w:val="00AF5828"/>
    <w:rsid w:val="00B01DDF"/>
    <w:rsid w:val="00DB3474"/>
    <w:rsid w:val="00DB34CB"/>
    <w:rsid w:val="00DB7E72"/>
    <w:rsid w:val="00DD0B61"/>
    <w:rsid w:val="00F4513C"/>
    <w:rsid w:val="00FB2A7D"/>
    <w:rsid w:val="00FF3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FF8B3"/>
  <w15:docId w15:val="{9CEB3B04-0047-4017-8BD6-EDEFDE724A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3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55BF9"/>
  </w:style>
  <w:style w:type="paragraph" w:styleId="Rodap">
    <w:name w:val="footer"/>
    <w:basedOn w:val="Normal"/>
    <w:link w:val="RodapChar"/>
    <w:uiPriority w:val="99"/>
    <w:unhideWhenUsed/>
    <w:rsid w:val="00455BF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5BF9"/>
  </w:style>
  <w:style w:type="paragraph" w:styleId="Textodebalo">
    <w:name w:val="Balloon Text"/>
    <w:basedOn w:val="Normal"/>
    <w:link w:val="TextodebaloChar"/>
    <w:uiPriority w:val="99"/>
    <w:semiHidden/>
    <w:unhideWhenUsed/>
    <w:rsid w:val="00455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B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FATEC\REQUERIMENTO\REQUERIMENTO%20DE%20INSCRI&#199;&#195;O%20&#8211;%20INGRESSO%20DE%20PORTADOR%20DE%20DIPLOMA%20EM%20FATEC%20-%202026-1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1EA058-4746-4C3B-BF07-6C20FF956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REQUERIMENTO DE INSCRIÇÃO – INGRESSO DE PORTADOR DE DIPLOMA EM FATEC - 2026-1</Template>
  <TotalTime>2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Aurelio Costa de Carvalho</dc:creator>
  <cp:lastModifiedBy>Marco Aurelio Costa de Carvalho</cp:lastModifiedBy>
  <cp:revision>2</cp:revision>
  <cp:lastPrinted>2026-01-09T16:51:00Z</cp:lastPrinted>
  <dcterms:created xsi:type="dcterms:W3CDTF">2026-06-16T23:58:00Z</dcterms:created>
  <dcterms:modified xsi:type="dcterms:W3CDTF">2026-06-26T20:58:00Z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74464ff9,35540ac2,dd8b046</vt:lpwstr>
  </property>
  <property fmtid="{D5CDD505-2E9C-101B-9397-08002B2CF9AE}" pid="3" name="ClassificationContentMarkingHeaderFontProps">
    <vt:lpwstr>#008000,10,Aptos</vt:lpwstr>
  </property>
  <property fmtid="{D5CDD505-2E9C-101B-9397-08002B2CF9AE}" pid="4" name="ClassificationContentMarkingHeaderText">
    <vt:lpwstr>Classificação: PÚBLICA</vt:lpwstr>
  </property>
  <property fmtid="{D5CDD505-2E9C-101B-9397-08002B2CF9AE}" pid="5" name="MSIP_Label_3b981770-8a1e-41e8-8576-5a6b437fc2e8_Enabled">
    <vt:lpwstr>true</vt:lpwstr>
  </property>
  <property fmtid="{D5CDD505-2E9C-101B-9397-08002B2CF9AE}" pid="6" name="MSIP_Label_3b981770-8a1e-41e8-8576-5a6b437fc2e8_SetDate">
    <vt:lpwstr>2025-12-16T18:12:33Z</vt:lpwstr>
  </property>
  <property fmtid="{D5CDD505-2E9C-101B-9397-08002B2CF9AE}" pid="7" name="MSIP_Label_3b981770-8a1e-41e8-8576-5a6b437fc2e8_Method">
    <vt:lpwstr>Privileged</vt:lpwstr>
  </property>
  <property fmtid="{D5CDD505-2E9C-101B-9397-08002B2CF9AE}" pid="8" name="MSIP_Label_3b981770-8a1e-41e8-8576-5a6b437fc2e8_Name">
    <vt:lpwstr>PÚBLICA</vt:lpwstr>
  </property>
  <property fmtid="{D5CDD505-2E9C-101B-9397-08002B2CF9AE}" pid="9" name="MSIP_Label_3b981770-8a1e-41e8-8576-5a6b437fc2e8_SiteId">
    <vt:lpwstr>79f71924-9247-4577-ab2d-56465caa5b86</vt:lpwstr>
  </property>
  <property fmtid="{D5CDD505-2E9C-101B-9397-08002B2CF9AE}" pid="10" name="MSIP_Label_3b981770-8a1e-41e8-8576-5a6b437fc2e8_ActionId">
    <vt:lpwstr>2cfa14a7-0d6a-43f6-964f-07783c205c15</vt:lpwstr>
  </property>
  <property fmtid="{D5CDD505-2E9C-101B-9397-08002B2CF9AE}" pid="11" name="MSIP_Label_3b981770-8a1e-41e8-8576-5a6b437fc2e8_ContentBits">
    <vt:lpwstr>1</vt:lpwstr>
  </property>
  <property fmtid="{D5CDD505-2E9C-101B-9397-08002B2CF9AE}" pid="12" name="MSIP_Label_3b981770-8a1e-41e8-8576-5a6b437fc2e8_Tag">
    <vt:lpwstr>10, 0, 1, 1</vt:lpwstr>
  </property>
</Properties>
</file>