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A777D" w14:textId="32ADCB64" w:rsidR="001024AB" w:rsidRDefault="001024AB" w:rsidP="001024AB">
      <w:pPr>
        <w:spacing w:line="360" w:lineRule="auto"/>
        <w:ind w:firstLine="567"/>
        <w:jc w:val="center"/>
        <w:rPr>
          <w:rFonts w:ascii="Arial" w:hAnsi="Arial" w:cs="Arial"/>
          <w:b/>
          <w:sz w:val="24"/>
          <w:u w:val="single"/>
        </w:rPr>
      </w:pPr>
      <w:bookmarkStart w:id="0" w:name="_Hlk510961670"/>
      <w:r w:rsidRPr="002171F7">
        <w:rPr>
          <w:rFonts w:ascii="Arial" w:hAnsi="Arial" w:cs="Arial"/>
          <w:b/>
          <w:sz w:val="24"/>
          <w:u w:val="single"/>
        </w:rPr>
        <w:t xml:space="preserve">Plano de Atividades </w:t>
      </w:r>
      <w:r>
        <w:rPr>
          <w:rFonts w:ascii="Arial" w:hAnsi="Arial" w:cs="Arial"/>
          <w:b/>
          <w:sz w:val="24"/>
          <w:u w:val="single"/>
        </w:rPr>
        <w:t>– Tecnologia em Gestão Empresarial</w:t>
      </w:r>
    </w:p>
    <w:bookmarkEnd w:id="0"/>
    <w:p w14:paraId="4076ECDF" w14:textId="068FD855" w:rsidR="001024AB" w:rsidRDefault="001024AB" w:rsidP="001024AB">
      <w:pPr>
        <w:spacing w:line="360" w:lineRule="auto"/>
        <w:rPr>
          <w:color w:val="FF0000"/>
        </w:rPr>
      </w:pPr>
      <w:r w:rsidRPr="00FE6D34">
        <w:rPr>
          <w:b/>
        </w:rPr>
        <w:t>Aluno</w:t>
      </w:r>
      <w:permStart w:id="620498565" w:edGrp="everyone"/>
      <w:r w:rsidRPr="00FE6D34">
        <w:rPr>
          <w:b/>
        </w:rPr>
        <w:t>:</w:t>
      </w:r>
      <w:r>
        <w:rPr>
          <w:b/>
        </w:rPr>
        <w:t xml:space="preserve"> </w:t>
      </w:r>
      <w:r w:rsidRPr="00FE6D34">
        <w:rPr>
          <w:color w:val="FF0000"/>
        </w:rPr>
        <w:t>XXXXXXXXXXXXXXXXXXXXXXXXXXXXXXXXXXXXXXXXXXXXXXXXXXXX</w:t>
      </w:r>
    </w:p>
    <w:permEnd w:id="620498565"/>
    <w:p w14:paraId="576AE91A" w14:textId="7F994958" w:rsidR="001024AB" w:rsidRDefault="00B6485C" w:rsidP="001024AB">
      <w:pPr>
        <w:spacing w:line="360" w:lineRule="auto"/>
        <w:rPr>
          <w:color w:val="FF0000"/>
        </w:rPr>
      </w:pPr>
      <w:r w:rsidRPr="00B6485C">
        <w:rPr>
          <w:b/>
        </w:rPr>
        <w:t>E-mail:</w:t>
      </w:r>
      <w:permStart w:id="856495309" w:edGrp="everyone"/>
      <w:r w:rsidRPr="00B6485C">
        <w:t xml:space="preserve"> </w:t>
      </w:r>
      <w:proofErr w:type="spellStart"/>
      <w:r>
        <w:rPr>
          <w:color w:val="FF0000"/>
        </w:rPr>
        <w:t>xxxxxxxxxxxxxxxxxxxxxxxxxxxxxxxxxxxxxxxxxxxxxxxxxxxxxxxxxxxxxxx</w:t>
      </w:r>
      <w:permEnd w:id="856495309"/>
      <w:proofErr w:type="spellEnd"/>
    </w:p>
    <w:p w14:paraId="2D6A0785" w14:textId="26EE5A07" w:rsidR="001024AB" w:rsidRDefault="001024AB" w:rsidP="001024AB">
      <w:pPr>
        <w:spacing w:line="360" w:lineRule="auto"/>
        <w:rPr>
          <w:color w:val="FF0000"/>
        </w:rPr>
      </w:pPr>
      <w:r w:rsidRPr="00FE6D34">
        <w:rPr>
          <w:b/>
        </w:rPr>
        <w:t>Período de Estágio:</w:t>
      </w:r>
      <w:r>
        <w:rPr>
          <w:b/>
        </w:rPr>
        <w:t xml:space="preserve"> </w:t>
      </w:r>
      <w:permStart w:id="1720142484" w:edGrp="everyone"/>
      <w:r w:rsidRPr="00FE6D34">
        <w:rPr>
          <w:color w:val="FF0000"/>
        </w:rPr>
        <w:t>XXXXXXXXXXXXXXXXXXXXXXXXXXXXXXXXXXXXXXXXXXX</w:t>
      </w:r>
    </w:p>
    <w:permEnd w:id="1720142484"/>
    <w:p w14:paraId="57AF515B" w14:textId="77777777" w:rsidR="001024AB" w:rsidRPr="00FE6D34" w:rsidRDefault="001024AB" w:rsidP="001024AB">
      <w:pPr>
        <w:spacing w:line="360" w:lineRule="auto"/>
        <w:rPr>
          <w:color w:val="FF0000"/>
        </w:rPr>
      </w:pPr>
      <w:r>
        <w:rPr>
          <w:b/>
        </w:rPr>
        <w:t xml:space="preserve">Número de horas a realizar : </w:t>
      </w:r>
      <w:permStart w:id="1432763708" w:edGrp="everyone"/>
      <w:r w:rsidRPr="00FE6D34">
        <w:rPr>
          <w:color w:val="FF0000"/>
        </w:rPr>
        <w:t>XXXXXXXXXXXXXXXXXXXXXXXXXXXXXXXXXXXX</w:t>
      </w:r>
    </w:p>
    <w:permEnd w:id="1432763708"/>
    <w:p w14:paraId="7BD0FA4E" w14:textId="4BC8BC85" w:rsidR="001024AB" w:rsidRDefault="001024AB" w:rsidP="001024AB">
      <w:pPr>
        <w:spacing w:line="360" w:lineRule="auto"/>
        <w:rPr>
          <w:color w:val="FF0000"/>
        </w:rPr>
      </w:pPr>
      <w:r>
        <w:rPr>
          <w:b/>
        </w:rPr>
        <w:t>Responsável pelo Estagiário na FATEC PINDA</w:t>
      </w:r>
      <w:r w:rsidRPr="00FE6D34">
        <w:rPr>
          <w:b/>
        </w:rPr>
        <w:t>:</w:t>
      </w:r>
      <w:r>
        <w:rPr>
          <w:b/>
        </w:rPr>
        <w:t xml:space="preserve">  </w:t>
      </w:r>
      <w:permStart w:id="267076582" w:edGrp="everyone"/>
      <w:r w:rsidRPr="00FE6D34">
        <w:rPr>
          <w:color w:val="FF0000"/>
        </w:rPr>
        <w:t>XXXXXXXXXXXXXXXXXXXXXXXXXXXXXXXXXXXXX</w:t>
      </w:r>
    </w:p>
    <w:permEnd w:id="267076582"/>
    <w:p w14:paraId="1B1F71E8" w14:textId="77777777" w:rsidR="001024AB" w:rsidRPr="00605FEC" w:rsidRDefault="001024AB" w:rsidP="001024AB">
      <w:pPr>
        <w:spacing w:line="360" w:lineRule="auto"/>
        <w:rPr>
          <w:rFonts w:eastAsia="Times New Roman"/>
        </w:rPr>
      </w:pPr>
      <w:r>
        <w:rPr>
          <w:rFonts w:eastAsia="Times New Roman"/>
        </w:rPr>
        <w:t>Durante o estágio voluntário, o aluno desenvolverá as seguintes atividades:</w:t>
      </w:r>
    </w:p>
    <w:p w14:paraId="20619698" w14:textId="77777777" w:rsidR="001024AB" w:rsidRPr="00B37E32" w:rsidRDefault="001024AB" w:rsidP="001024AB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  <w:rPr>
          <w:rFonts w:cs="Arial"/>
        </w:rPr>
      </w:pPr>
      <w:permStart w:id="329061650" w:edGrp="everyone"/>
      <w:permEnd w:id="329061650"/>
      <w:r w:rsidRPr="00B37E32">
        <w:rPr>
          <w:rFonts w:cs="Arial"/>
        </w:rPr>
        <w:t>Atendimento ao Público;</w:t>
      </w:r>
      <w:bookmarkStart w:id="1" w:name="_GoBack"/>
      <w:bookmarkEnd w:id="1"/>
    </w:p>
    <w:p w14:paraId="5ADAF95E" w14:textId="77777777" w:rsidR="001024AB" w:rsidRPr="00B37E32" w:rsidRDefault="001024AB" w:rsidP="001024AB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  <w:rPr>
          <w:rFonts w:cs="Arial"/>
        </w:rPr>
      </w:pPr>
      <w:permStart w:id="929897788" w:edGrp="everyone"/>
      <w:permEnd w:id="929897788"/>
      <w:r w:rsidRPr="00B37E32">
        <w:rPr>
          <w:rFonts w:cs="Arial"/>
        </w:rPr>
        <w:t xml:space="preserve"> Organização de documentos,</w:t>
      </w:r>
    </w:p>
    <w:p w14:paraId="1D9D752D" w14:textId="77777777" w:rsidR="001024AB" w:rsidRPr="00B37E32" w:rsidRDefault="001024AB" w:rsidP="001024AB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  <w:rPr>
          <w:rFonts w:cs="Arial"/>
        </w:rPr>
      </w:pPr>
      <w:permStart w:id="1637552231" w:edGrp="everyone"/>
      <w:permEnd w:id="1637552231"/>
      <w:r w:rsidRPr="00B37E32">
        <w:rPr>
          <w:rFonts w:cs="Arial"/>
        </w:rPr>
        <w:t>Assistência à coordenação de cursos,</w:t>
      </w:r>
    </w:p>
    <w:p w14:paraId="3CA4F3A6" w14:textId="77777777" w:rsidR="001024AB" w:rsidRPr="00B37E32" w:rsidRDefault="001024AB" w:rsidP="001024AB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  <w:rPr>
          <w:rFonts w:cs="Arial"/>
        </w:rPr>
      </w:pPr>
      <w:permStart w:id="1718894218" w:edGrp="everyone"/>
      <w:permEnd w:id="1718894218"/>
      <w:r w:rsidRPr="00B37E32">
        <w:rPr>
          <w:rFonts w:cs="Arial"/>
        </w:rPr>
        <w:t>Assistência à Secretaria Acadêmica;</w:t>
      </w:r>
    </w:p>
    <w:p w14:paraId="1F23F8E7" w14:textId="77777777" w:rsidR="001024AB" w:rsidRPr="00B37E32" w:rsidRDefault="001024AB" w:rsidP="001024AB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  <w:rPr>
          <w:rFonts w:cs="Arial"/>
        </w:rPr>
      </w:pPr>
      <w:permStart w:id="759116750" w:edGrp="everyone"/>
      <w:permEnd w:id="759116750"/>
      <w:r w:rsidRPr="00B37E32">
        <w:rPr>
          <w:rFonts w:cs="Arial"/>
        </w:rPr>
        <w:t>Consulta ao Sistema Acadêmico e Expedição de Documentos;</w:t>
      </w:r>
    </w:p>
    <w:p w14:paraId="42108857" w14:textId="77777777" w:rsidR="001024AB" w:rsidRPr="00B37E32" w:rsidRDefault="001024AB" w:rsidP="001024AB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  <w:rPr>
          <w:rFonts w:cs="Arial"/>
        </w:rPr>
      </w:pPr>
      <w:permStart w:id="1526103947" w:edGrp="everyone"/>
      <w:permEnd w:id="1526103947"/>
      <w:r w:rsidRPr="00B37E32">
        <w:rPr>
          <w:rFonts w:cs="Arial"/>
        </w:rPr>
        <w:t>Assistência ao Setor de Comunicação da Faculdade;</w:t>
      </w:r>
    </w:p>
    <w:p w14:paraId="0F4B43F4" w14:textId="77777777" w:rsidR="001024AB" w:rsidRPr="00B37E32" w:rsidRDefault="001024AB" w:rsidP="001024AB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  <w:rPr>
          <w:rFonts w:cs="Arial"/>
        </w:rPr>
      </w:pPr>
      <w:permStart w:id="2103338961" w:edGrp="everyone"/>
      <w:permEnd w:id="2103338961"/>
      <w:r w:rsidRPr="00B37E32">
        <w:rPr>
          <w:rFonts w:cs="Arial"/>
        </w:rPr>
        <w:t>Assistência na organização de eventos.</w:t>
      </w:r>
    </w:p>
    <w:p w14:paraId="557AB304" w14:textId="77777777" w:rsidR="001024AB" w:rsidRPr="00B37E32" w:rsidRDefault="001024AB" w:rsidP="001024AB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  <w:rPr>
          <w:rFonts w:cs="Arial"/>
        </w:rPr>
      </w:pPr>
      <w:permStart w:id="1542146461" w:edGrp="everyone"/>
      <w:r w:rsidRPr="00B37E32">
        <w:rPr>
          <w:rFonts w:cs="Arial"/>
        </w:rPr>
        <w:t>Outros: ____________________________________________________________________________________________________________________________</w:t>
      </w:r>
      <w:r>
        <w:rPr>
          <w:rFonts w:cs="Arial"/>
        </w:rPr>
        <w:t>______________</w:t>
      </w:r>
    </w:p>
    <w:permEnd w:id="1542146461"/>
    <w:p w14:paraId="2893A3DF" w14:textId="0B849FA6" w:rsidR="001024AB" w:rsidRDefault="001024AB" w:rsidP="001024AB">
      <w:pPr>
        <w:pStyle w:val="PargrafodaLista"/>
        <w:jc w:val="center"/>
        <w:rPr>
          <w:rFonts w:asciiTheme="minorHAnsi" w:eastAsia="Times New Roman" w:hAnsiTheme="minorHAnsi"/>
        </w:rPr>
      </w:pPr>
      <w:r w:rsidRPr="001024AB">
        <w:rPr>
          <w:rFonts w:asciiTheme="minorHAnsi" w:eastAsia="Times New Roman" w:hAnsiTheme="minorHAnsi"/>
          <w:color w:val="auto"/>
        </w:rPr>
        <w:t>Pindamonhangaba</w:t>
      </w:r>
      <w:r w:rsidRPr="00B37E32">
        <w:rPr>
          <w:rFonts w:asciiTheme="minorHAnsi" w:eastAsia="Times New Roman" w:hAnsiTheme="minorHAnsi"/>
        </w:rPr>
        <w:t xml:space="preserve">, </w:t>
      </w:r>
      <w:permStart w:id="1145780616" w:edGrp="everyone"/>
      <w:r w:rsidRPr="00B37E32">
        <w:rPr>
          <w:rFonts w:asciiTheme="minorHAnsi" w:eastAsia="Times New Roman" w:hAnsiTheme="minorHAnsi"/>
          <w:color w:val="FF0000"/>
        </w:rPr>
        <w:t>(DIA)</w:t>
      </w:r>
      <w:r w:rsidRPr="00B37E32">
        <w:rPr>
          <w:rFonts w:asciiTheme="minorHAnsi" w:eastAsia="Times New Roman" w:hAnsiTheme="minorHAnsi"/>
        </w:rPr>
        <w:t xml:space="preserve"> </w:t>
      </w:r>
      <w:permEnd w:id="1145780616"/>
      <w:r w:rsidRPr="00B37E32">
        <w:rPr>
          <w:rFonts w:asciiTheme="minorHAnsi" w:eastAsia="Times New Roman" w:hAnsiTheme="minorHAnsi"/>
        </w:rPr>
        <w:t xml:space="preserve">de </w:t>
      </w:r>
      <w:permStart w:id="1706240682" w:edGrp="everyone"/>
      <w:r w:rsidRPr="00B37E32">
        <w:rPr>
          <w:rFonts w:asciiTheme="minorHAnsi" w:eastAsia="Times New Roman" w:hAnsiTheme="minorHAnsi"/>
          <w:color w:val="FF0000"/>
        </w:rPr>
        <w:t>(MÊS)</w:t>
      </w:r>
      <w:r w:rsidRPr="00B37E32">
        <w:rPr>
          <w:rFonts w:asciiTheme="minorHAnsi" w:eastAsia="Times New Roman" w:hAnsiTheme="minorHAnsi"/>
        </w:rPr>
        <w:t xml:space="preserve"> </w:t>
      </w:r>
      <w:permEnd w:id="1706240682"/>
      <w:r w:rsidRPr="00B37E32">
        <w:rPr>
          <w:rFonts w:asciiTheme="minorHAnsi" w:eastAsia="Times New Roman" w:hAnsiTheme="minorHAnsi"/>
        </w:rPr>
        <w:t>de 20</w:t>
      </w:r>
      <w:permStart w:id="1647713660" w:edGrp="everyone"/>
      <w:r w:rsidRPr="00B37E32">
        <w:rPr>
          <w:rFonts w:asciiTheme="minorHAnsi" w:eastAsia="Times New Roman" w:hAnsiTheme="minorHAnsi"/>
          <w:color w:val="FF0000"/>
        </w:rPr>
        <w:t>(XX)</w:t>
      </w:r>
      <w:permEnd w:id="1647713660"/>
      <w:r w:rsidRPr="00B37E32">
        <w:rPr>
          <w:rFonts w:asciiTheme="minorHAnsi" w:eastAsia="Times New Roman" w:hAnsiTheme="minorHAnsi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222"/>
        <w:gridCol w:w="222"/>
      </w:tblGrid>
      <w:tr w:rsidR="00056107" w:rsidRPr="00B37E32" w14:paraId="49A2F458" w14:textId="77777777" w:rsidTr="0005610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4743" w14:textId="52CA7D46" w:rsidR="00056107" w:rsidRPr="00B37E32" w:rsidRDefault="00056107" w:rsidP="005D5BC6">
            <w:pPr>
              <w:spacing w:after="0" w:line="276" w:lineRule="auto"/>
              <w:ind w:left="357" w:hanging="357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BE05" w14:textId="5B8AE093" w:rsidR="00056107" w:rsidRPr="00B37E32" w:rsidRDefault="00056107" w:rsidP="005D5BC6">
            <w:pPr>
              <w:spacing w:after="0" w:line="276" w:lineRule="auto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6FC7" w14:textId="26D02DD6" w:rsidR="00056107" w:rsidRPr="00B37E32" w:rsidRDefault="00056107" w:rsidP="005D5BC6">
            <w:pPr>
              <w:spacing w:after="0" w:line="276" w:lineRule="auto"/>
              <w:rPr>
                <w:rFonts w:eastAsia="Times New Roman" w:cs="Times New Roman"/>
                <w:lang w:eastAsia="pt-BR"/>
              </w:rPr>
            </w:pPr>
          </w:p>
        </w:tc>
      </w:tr>
      <w:tr w:rsidR="00056107" w:rsidRPr="00B37E32" w14:paraId="354642E0" w14:textId="77777777" w:rsidTr="0005610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8F6EF" w14:textId="0FAB1CCF" w:rsidR="001024AB" w:rsidRPr="00B37E32" w:rsidRDefault="001024AB" w:rsidP="001024AB">
            <w:pPr>
              <w:spacing w:after="0" w:line="276" w:lineRule="auto"/>
              <w:ind w:left="357" w:hanging="357"/>
              <w:jc w:val="center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D7C4E" w14:textId="77777777" w:rsidR="001024AB" w:rsidRPr="00B37E32" w:rsidRDefault="001024AB" w:rsidP="00056107">
            <w:pPr>
              <w:spacing w:after="0" w:line="276" w:lineRule="auto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75FD" w14:textId="21E74809" w:rsidR="001024AB" w:rsidRPr="00056107" w:rsidRDefault="001024AB" w:rsidP="00056107">
            <w:pPr>
              <w:spacing w:after="0" w:line="276" w:lineRule="auto"/>
              <w:ind w:left="357" w:hanging="357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1BFFD522" w14:textId="327CF443" w:rsidR="001262D1" w:rsidRDefault="001262D1" w:rsidP="002915C9"/>
    <w:p w14:paraId="7EB3779E" w14:textId="66E6FFF3" w:rsidR="00056107" w:rsidRDefault="00056107" w:rsidP="002915C9"/>
    <w:p w14:paraId="46F5ED69" w14:textId="3E290796" w:rsidR="00056107" w:rsidRDefault="00056107" w:rsidP="002915C9">
      <w:r>
        <w:t>________________________         ________________________     _______________________________</w:t>
      </w:r>
    </w:p>
    <w:p w14:paraId="29DD053B" w14:textId="340EB31C" w:rsidR="00056107" w:rsidRDefault="00056107" w:rsidP="002915C9">
      <w:r>
        <w:t xml:space="preserve">ASSINATURA DO ESTAGIÁRIO         ASSINATURA E CARIMBO DO           SERGIO ROBERTO MONTORO                             </w:t>
      </w:r>
    </w:p>
    <w:p w14:paraId="5ECC004A" w14:textId="659F22D0" w:rsidR="00056107" w:rsidRDefault="00056107" w:rsidP="002915C9">
      <w:r>
        <w:t xml:space="preserve">                                                             COORDENADOR DO CURSO                     COORDENADOR DA </w:t>
      </w:r>
    </w:p>
    <w:p w14:paraId="1B5D4863" w14:textId="1D5F0D21" w:rsidR="00056107" w:rsidRDefault="00056107" w:rsidP="002915C9">
      <w:r>
        <w:t xml:space="preserve">                                                                                                                            FATEC PINDAMONHANGABA</w:t>
      </w:r>
    </w:p>
    <w:p w14:paraId="6EDD7B98" w14:textId="77777777" w:rsidR="00056107" w:rsidRDefault="00056107" w:rsidP="002915C9"/>
    <w:sectPr w:rsidR="00056107" w:rsidSect="00056B42">
      <w:headerReference w:type="default" r:id="rId8"/>
      <w:footerReference w:type="default" r:id="rId9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1D1B3" w14:textId="77777777" w:rsidR="00DB5417" w:rsidRDefault="00DB5417">
      <w:r>
        <w:separator/>
      </w:r>
    </w:p>
  </w:endnote>
  <w:endnote w:type="continuationSeparator" w:id="0">
    <w:p w14:paraId="05EA0698" w14:textId="77777777" w:rsidR="00DB5417" w:rsidRDefault="00DB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EB0F5" w14:textId="30604277" w:rsidR="006E751B" w:rsidRDefault="006E751B" w:rsidP="006E751B">
    <w:pPr>
      <w:pStyle w:val="Cabealho"/>
      <w:jc w:val="center"/>
    </w:pPr>
    <w:bookmarkStart w:id="5" w:name="_Hlk49451651"/>
    <w:bookmarkStart w:id="6" w:name="_Hlk49451652"/>
    <w:r>
      <w:t>_____________________________________________________________________________</w:t>
    </w:r>
    <w:r w:rsidR="005B6FCF">
      <w:t>________</w:t>
    </w:r>
    <w:r>
      <w:t>__</w:t>
    </w:r>
  </w:p>
  <w:p w14:paraId="6047A39C" w14:textId="07E413A6" w:rsidR="00EB0DE5" w:rsidRPr="00EC0D1C" w:rsidRDefault="00EB0DE5" w:rsidP="001024AB">
    <w:pPr>
      <w:spacing w:after="0"/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</w:t>
    </w:r>
    <w:r w:rsidR="00E30509">
      <w:rPr>
        <w:rFonts w:ascii="Verdana" w:hAnsi="Verdana"/>
        <w:color w:val="800000"/>
        <w:sz w:val="16"/>
        <w:szCs w:val="16"/>
      </w:rPr>
      <w:t>.cps.sp.gov.br</w:t>
    </w:r>
  </w:p>
  <w:p w14:paraId="375C7436" w14:textId="77777777" w:rsidR="00EB0DE5" w:rsidRPr="00EC0D1C" w:rsidRDefault="00EB0DE5" w:rsidP="001024AB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70E2FB9A" w14:textId="1931078F" w:rsidR="006F7281" w:rsidRDefault="00EB0DE5" w:rsidP="001024AB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</w:t>
    </w:r>
    <w:bookmarkEnd w:id="5"/>
    <w:bookmarkEnd w:id="6"/>
    <w:r w:rsidR="00E30509">
      <w:rPr>
        <w:rFonts w:ascii="Verdana" w:hAnsi="Verdana"/>
        <w:sz w:val="16"/>
        <w:szCs w:val="16"/>
      </w:rPr>
      <w:t>2 5648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69CDF" w14:textId="77777777" w:rsidR="00DB5417" w:rsidRDefault="00DB5417">
      <w:r>
        <w:separator/>
      </w:r>
    </w:p>
  </w:footnote>
  <w:footnote w:type="continuationSeparator" w:id="0">
    <w:p w14:paraId="08DDA17D" w14:textId="77777777" w:rsidR="00DB5417" w:rsidRDefault="00DB5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E1173" w14:textId="77777777" w:rsidR="00056107" w:rsidRPr="007C131F" w:rsidRDefault="00056107" w:rsidP="00056107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2" w:name="_Hlk49451568"/>
    <w:bookmarkStart w:id="3" w:name="_Hlk234851069"/>
    <w:bookmarkStart w:id="4" w:name="_Hlk234851070"/>
    <w:r>
      <w:rPr>
        <w:noProof/>
        <w:sz w:val="16"/>
        <w:szCs w:val="16"/>
        <w:lang w:eastAsia="pt-BR"/>
      </w:rPr>
      <w:drawing>
        <wp:inline distT="0" distB="0" distL="0" distR="0" wp14:anchorId="189C835D" wp14:editId="47683EAE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60402A1D" w14:textId="77777777" w:rsidR="00056107" w:rsidRDefault="00056107" w:rsidP="00056107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3"/>
  <w:bookmarkEnd w:id="4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35CC3"/>
    <w:multiLevelType w:val="multilevel"/>
    <w:tmpl w:val="460829CA"/>
    <w:lvl w:ilvl="0">
      <w:start w:val="1"/>
      <w:numFmt w:val="bullet"/>
      <w:lvlText w:val=""/>
      <w:lvlJc w:val="left"/>
      <w:pPr>
        <w:ind w:left="720" w:firstLine="360"/>
      </w:pPr>
      <w:rPr>
        <w:rFonts w:ascii="Symbol" w:hAnsi="Symbol" w:hint="default"/>
        <w:sz w:val="3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3897oYafEdO/P1ToyUgbBREtW5DbWD+ajP7GxCysaWBVCAD9SUVwL4/jRL4KOqCpsR6RzOIIo2UXlQjRqGQeA==" w:salt="ubLTPhXwtw5dgXi8fjZct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4AB"/>
    <w:rsid w:val="00006439"/>
    <w:rsid w:val="000077F1"/>
    <w:rsid w:val="000141D3"/>
    <w:rsid w:val="000279A9"/>
    <w:rsid w:val="00034406"/>
    <w:rsid w:val="000501AC"/>
    <w:rsid w:val="00056107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24AB"/>
    <w:rsid w:val="00103B84"/>
    <w:rsid w:val="001131DB"/>
    <w:rsid w:val="001262D1"/>
    <w:rsid w:val="00126F9A"/>
    <w:rsid w:val="001361D9"/>
    <w:rsid w:val="0014764C"/>
    <w:rsid w:val="00184EA1"/>
    <w:rsid w:val="00194768"/>
    <w:rsid w:val="001A0B55"/>
    <w:rsid w:val="001A0B5D"/>
    <w:rsid w:val="001B3121"/>
    <w:rsid w:val="001F042E"/>
    <w:rsid w:val="00202696"/>
    <w:rsid w:val="0020718D"/>
    <w:rsid w:val="002076D9"/>
    <w:rsid w:val="00207D6E"/>
    <w:rsid w:val="00217178"/>
    <w:rsid w:val="002464F7"/>
    <w:rsid w:val="00264D2D"/>
    <w:rsid w:val="00265633"/>
    <w:rsid w:val="002915C9"/>
    <w:rsid w:val="00297C81"/>
    <w:rsid w:val="002A0211"/>
    <w:rsid w:val="002D73AB"/>
    <w:rsid w:val="002F6F20"/>
    <w:rsid w:val="003002C7"/>
    <w:rsid w:val="00315070"/>
    <w:rsid w:val="0034059D"/>
    <w:rsid w:val="0034602B"/>
    <w:rsid w:val="00354025"/>
    <w:rsid w:val="00363E64"/>
    <w:rsid w:val="003737C3"/>
    <w:rsid w:val="0038377B"/>
    <w:rsid w:val="003A0A8C"/>
    <w:rsid w:val="003B3D7B"/>
    <w:rsid w:val="003C445F"/>
    <w:rsid w:val="003D2E65"/>
    <w:rsid w:val="003F4859"/>
    <w:rsid w:val="003F5649"/>
    <w:rsid w:val="00406332"/>
    <w:rsid w:val="0043172E"/>
    <w:rsid w:val="00433FE7"/>
    <w:rsid w:val="00452C67"/>
    <w:rsid w:val="004549D9"/>
    <w:rsid w:val="00471EB4"/>
    <w:rsid w:val="004751FC"/>
    <w:rsid w:val="004820D2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43C50"/>
    <w:rsid w:val="005677F6"/>
    <w:rsid w:val="00572BC6"/>
    <w:rsid w:val="00572DA5"/>
    <w:rsid w:val="00584AF2"/>
    <w:rsid w:val="005A2709"/>
    <w:rsid w:val="005B27A1"/>
    <w:rsid w:val="005B6FCF"/>
    <w:rsid w:val="00602808"/>
    <w:rsid w:val="00614A3D"/>
    <w:rsid w:val="00622783"/>
    <w:rsid w:val="00624C95"/>
    <w:rsid w:val="00656A10"/>
    <w:rsid w:val="0065756F"/>
    <w:rsid w:val="0068270E"/>
    <w:rsid w:val="00682B5D"/>
    <w:rsid w:val="006A6C10"/>
    <w:rsid w:val="006B4133"/>
    <w:rsid w:val="006D484C"/>
    <w:rsid w:val="006E330C"/>
    <w:rsid w:val="006E751B"/>
    <w:rsid w:val="006F5E55"/>
    <w:rsid w:val="006F7281"/>
    <w:rsid w:val="00707AE6"/>
    <w:rsid w:val="007318B4"/>
    <w:rsid w:val="00745027"/>
    <w:rsid w:val="00761B43"/>
    <w:rsid w:val="00761FCC"/>
    <w:rsid w:val="007801BD"/>
    <w:rsid w:val="00783588"/>
    <w:rsid w:val="007B1BE9"/>
    <w:rsid w:val="007C1A13"/>
    <w:rsid w:val="007D549A"/>
    <w:rsid w:val="007F348A"/>
    <w:rsid w:val="00810F4F"/>
    <w:rsid w:val="00836582"/>
    <w:rsid w:val="00836DED"/>
    <w:rsid w:val="00840443"/>
    <w:rsid w:val="00872F84"/>
    <w:rsid w:val="008A5BDF"/>
    <w:rsid w:val="008B2D49"/>
    <w:rsid w:val="008B5D0E"/>
    <w:rsid w:val="008C3141"/>
    <w:rsid w:val="008E1FAE"/>
    <w:rsid w:val="008E7E9B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C0FC6"/>
    <w:rsid w:val="009D4D5E"/>
    <w:rsid w:val="009F0718"/>
    <w:rsid w:val="009F0BE3"/>
    <w:rsid w:val="00A0288B"/>
    <w:rsid w:val="00A26529"/>
    <w:rsid w:val="00A34BEB"/>
    <w:rsid w:val="00A72085"/>
    <w:rsid w:val="00A73F59"/>
    <w:rsid w:val="00A76691"/>
    <w:rsid w:val="00AB0A89"/>
    <w:rsid w:val="00AB6AF0"/>
    <w:rsid w:val="00AC209B"/>
    <w:rsid w:val="00AE5183"/>
    <w:rsid w:val="00AF0682"/>
    <w:rsid w:val="00B2255D"/>
    <w:rsid w:val="00B23207"/>
    <w:rsid w:val="00B41647"/>
    <w:rsid w:val="00B45911"/>
    <w:rsid w:val="00B561FB"/>
    <w:rsid w:val="00B57EE0"/>
    <w:rsid w:val="00B603C7"/>
    <w:rsid w:val="00B6485C"/>
    <w:rsid w:val="00B74CAC"/>
    <w:rsid w:val="00B77CB6"/>
    <w:rsid w:val="00BA0D0B"/>
    <w:rsid w:val="00BB692F"/>
    <w:rsid w:val="00BC3A9F"/>
    <w:rsid w:val="00BC3DCE"/>
    <w:rsid w:val="00BC430E"/>
    <w:rsid w:val="00BC7997"/>
    <w:rsid w:val="00BF12F7"/>
    <w:rsid w:val="00C053A4"/>
    <w:rsid w:val="00C14468"/>
    <w:rsid w:val="00C15A90"/>
    <w:rsid w:val="00C17BA1"/>
    <w:rsid w:val="00C64652"/>
    <w:rsid w:val="00C6716C"/>
    <w:rsid w:val="00CB22C9"/>
    <w:rsid w:val="00CE3E2B"/>
    <w:rsid w:val="00D0106B"/>
    <w:rsid w:val="00D14BF0"/>
    <w:rsid w:val="00D155BC"/>
    <w:rsid w:val="00D17133"/>
    <w:rsid w:val="00D20DBD"/>
    <w:rsid w:val="00D23FA3"/>
    <w:rsid w:val="00D31F09"/>
    <w:rsid w:val="00D92903"/>
    <w:rsid w:val="00D93EA3"/>
    <w:rsid w:val="00D95D19"/>
    <w:rsid w:val="00DB5417"/>
    <w:rsid w:val="00DB5633"/>
    <w:rsid w:val="00DD7AAB"/>
    <w:rsid w:val="00E049CF"/>
    <w:rsid w:val="00E10B8A"/>
    <w:rsid w:val="00E12829"/>
    <w:rsid w:val="00E12861"/>
    <w:rsid w:val="00E24F19"/>
    <w:rsid w:val="00E30509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24159"/>
    <w:rsid w:val="00F34CAA"/>
    <w:rsid w:val="00F45A77"/>
    <w:rsid w:val="00F7152E"/>
    <w:rsid w:val="00F76945"/>
    <w:rsid w:val="00FA3008"/>
    <w:rsid w:val="00FA40F8"/>
    <w:rsid w:val="00FA4C10"/>
    <w:rsid w:val="00FC19CD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860AE9"/>
  <w15:chartTrackingRefBased/>
  <w15:docId w15:val="{E5E3D3AA-CE21-4CB3-BE16-646D5DE8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24A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024AB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t-BR"/>
    </w:rPr>
  </w:style>
  <w:style w:type="character" w:customStyle="1" w:styleId="CabealhoChar">
    <w:name w:val="Cabeçalho Char"/>
    <w:aliases w:val="UNIBERO Char"/>
    <w:basedOn w:val="Fontepargpadro"/>
    <w:link w:val="Cabealho"/>
    <w:rsid w:val="00C053A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6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25B68-07EF-47FF-B97A-5039366F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1</Pages>
  <Words>222</Words>
  <Characters>1203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2026-07-13T19:56:00Z</dcterms:created>
  <dcterms:modified xsi:type="dcterms:W3CDTF">2026-07-13T19:56:00Z</dcterms:modified>
</cp:coreProperties>
</file>