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449" w:rsidRPr="00746449" w:rsidRDefault="00746449" w:rsidP="00957FCD">
      <w:pPr>
        <w:tabs>
          <w:tab w:val="left" w:pos="567"/>
          <w:tab w:val="left" w:pos="6180"/>
        </w:tabs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746449">
        <w:rPr>
          <w:rFonts w:ascii="Arial" w:hAnsi="Arial" w:cs="Arial"/>
          <w:b/>
          <w:sz w:val="32"/>
          <w:szCs w:val="32"/>
          <w:u w:val="single"/>
        </w:rPr>
        <w:t>Calendário de reposição - Química – 1º</w:t>
      </w:r>
      <w:r w:rsidR="00AF3AE8">
        <w:rPr>
          <w:rFonts w:ascii="Arial" w:hAnsi="Arial" w:cs="Arial"/>
          <w:b/>
          <w:sz w:val="32"/>
          <w:szCs w:val="32"/>
          <w:u w:val="single"/>
        </w:rPr>
        <w:t>K</w:t>
      </w:r>
      <w:r w:rsidRPr="00746449">
        <w:rPr>
          <w:rFonts w:ascii="Arial" w:hAnsi="Arial" w:cs="Arial"/>
          <w:b/>
          <w:sz w:val="32"/>
          <w:szCs w:val="32"/>
          <w:u w:val="single"/>
        </w:rPr>
        <w:t>A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>Eu, aluno(a) do 1º</w:t>
      </w:r>
      <w:r w:rsidR="00AF3AE8">
        <w:rPr>
          <w:rFonts w:ascii="Arial" w:eastAsia="Calibri" w:hAnsi="Arial" w:cs="Arial"/>
          <w:sz w:val="22"/>
          <w:szCs w:val="22"/>
          <w:lang w:eastAsia="en-US"/>
        </w:rPr>
        <w:t>K</w:t>
      </w:r>
      <w:r w:rsidRPr="000F39D3">
        <w:rPr>
          <w:rFonts w:ascii="Arial" w:eastAsia="Calibri" w:hAnsi="Arial" w:cs="Arial"/>
          <w:sz w:val="22"/>
          <w:szCs w:val="22"/>
          <w:lang w:eastAsia="en-US"/>
        </w:rPr>
        <w:t>A,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746449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746449">
        <w:tc>
          <w:tcPr>
            <w:tcW w:w="1559" w:type="dxa"/>
          </w:tcPr>
          <w:p w:rsidR="00746449" w:rsidRPr="00746449" w:rsidRDefault="00957FCD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08/02</w:t>
            </w:r>
          </w:p>
        </w:tc>
        <w:tc>
          <w:tcPr>
            <w:tcW w:w="2126" w:type="dxa"/>
          </w:tcPr>
          <w:p w:rsidR="00746449" w:rsidRPr="00746449" w:rsidRDefault="006C2FD6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AF07B8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11/02</w:t>
            </w:r>
          </w:p>
        </w:tc>
        <w:tc>
          <w:tcPr>
            <w:tcW w:w="2126" w:type="dxa"/>
          </w:tcPr>
          <w:p w:rsidR="00957FCD" w:rsidRPr="00746449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957FCD" w:rsidRPr="00746449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18/02</w:t>
            </w:r>
          </w:p>
        </w:tc>
        <w:tc>
          <w:tcPr>
            <w:tcW w:w="2126" w:type="dxa"/>
          </w:tcPr>
          <w:p w:rsidR="00957FCD" w:rsidRPr="00746449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957FCD" w:rsidRPr="00746449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25/02</w:t>
            </w:r>
          </w:p>
        </w:tc>
        <w:tc>
          <w:tcPr>
            <w:tcW w:w="2126" w:type="dxa"/>
          </w:tcPr>
          <w:p w:rsidR="00957FCD" w:rsidRPr="00746449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957FCD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957FCD" w:rsidRPr="00746449" w:rsidTr="00746449">
        <w:tc>
          <w:tcPr>
            <w:tcW w:w="1559" w:type="dxa"/>
          </w:tcPr>
          <w:p w:rsidR="00957FCD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957FCD" w:rsidRDefault="006C2FD6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  <w:bookmarkStart w:id="0" w:name="_GoBack"/>
            <w:bookmarkEnd w:id="0"/>
            <w:r w:rsidR="00957FCD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957FCD" w:rsidRPr="00746449" w:rsidRDefault="00957FCD" w:rsidP="00957FCD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957FCD" w:rsidRDefault="00957FCD" w:rsidP="00957FCD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</w:tbl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1DC4" w:rsidRDefault="00351DC4">
      <w:r>
        <w:separator/>
      </w:r>
    </w:p>
  </w:endnote>
  <w:endnote w:type="continuationSeparator" w:id="0">
    <w:p w:rsidR="00351DC4" w:rsidRDefault="00351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1DC4" w:rsidRDefault="00351DC4">
      <w:r>
        <w:separator/>
      </w:r>
    </w:p>
  </w:footnote>
  <w:footnote w:type="continuationSeparator" w:id="0">
    <w:p w:rsidR="00351DC4" w:rsidRDefault="00351D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40B53"/>
    <w:rsid w:val="00351DC4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56E1D"/>
    <w:rsid w:val="006579BD"/>
    <w:rsid w:val="0066132B"/>
    <w:rsid w:val="0068380A"/>
    <w:rsid w:val="006949BF"/>
    <w:rsid w:val="00696C1C"/>
    <w:rsid w:val="006C2AD6"/>
    <w:rsid w:val="006C2F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93150B"/>
    <w:rsid w:val="0093314C"/>
    <w:rsid w:val="009568A8"/>
    <w:rsid w:val="00957FCD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505"/>
    <w:rsid w:val="00A5362A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AF3AE8"/>
    <w:rsid w:val="00B06C4E"/>
    <w:rsid w:val="00B30F6F"/>
    <w:rsid w:val="00B62A1C"/>
    <w:rsid w:val="00B6424A"/>
    <w:rsid w:val="00B81778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52BE8661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671DF-E942-4778-92CA-8F6F28564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48</TotalTime>
  <Pages>2</Pages>
  <Words>94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17</cp:revision>
  <cp:lastPrinted>2019-03-21T19:09:00Z</cp:lastPrinted>
  <dcterms:created xsi:type="dcterms:W3CDTF">2016-11-25T15:29:00Z</dcterms:created>
  <dcterms:modified xsi:type="dcterms:W3CDTF">2019-04-02T11:58:00Z</dcterms:modified>
</cp:coreProperties>
</file>